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5"/>
        <w:tblW w:w="0" w:type="auto"/>
        <w:tblLayout w:type="fixed"/>
        <w:tblLook w:val="0000" w:firstRow="0" w:lastRow="0" w:firstColumn="0" w:lastColumn="0" w:noHBand="0" w:noVBand="0"/>
      </w:tblPr>
      <w:tblGrid>
        <w:gridCol w:w="5040"/>
        <w:gridCol w:w="720"/>
        <w:gridCol w:w="5040"/>
      </w:tblGrid>
      <w:tr w:rsidR="00B47758" w14:paraId="17CFF3CC" w14:textId="77777777" w:rsidTr="00A5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403BDF5B" w14:textId="77777777" w:rsidR="00B47758" w:rsidRPr="00A51CE5" w:rsidRDefault="006E4896" w:rsidP="00F06F50">
            <w:pPr>
              <w:pStyle w:val="Name"/>
              <w:rPr>
                <w:rFonts w:ascii="Lato" w:hAnsi="Lato"/>
              </w:rPr>
            </w:pPr>
            <w:r w:rsidRPr="00A51CE5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3DD527EE" wp14:editId="3569B957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203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35" y="1305"/>
                                <a:chExt cx="4776" cy="2593"/>
                              </a:xfrm>
                            </wpg:grpSpPr>
                            <wpg:grpSp>
                              <wpg:cNvPr id="204" name="Group 18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42" y="244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05" name="Freeform 1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6" name="Group 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07" name="Freeform 2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1" name="Group 25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21" y="2449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12" name="Freeform 2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3" name="Group 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14" name="Freeform 2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" name="Free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7" name="Freeform 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8" name="Group 4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37" y="3444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19" name="Freeform 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0" name="Group 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1" name="Freeform 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" name="Freeform 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" name="Freeform 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4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5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7" y="1305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26" name="Freeform 1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7" name="Group 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8" name="Freeform 1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9" name="Freeform 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0" name="Freeform 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1" name="Freeform 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CDC2D7" id="Group 507" o:spid="_x0000_s1026" style="position:absolute;margin-left:0;margin-top:0;width:238.8pt;height:129.65pt;z-index:-251632640;mso-position-horizontal:center;mso-position-vertical:center;mso-position-vertical-relative:page" coordorigin="835,1305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">
                      <v:group id="Group 18" o:spid="_x0000_s1027" style="position:absolute;left:-242;top:2440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4UW7MQAAADcAAAA&#10;DwAAAAAAAAAAAAAAAACqAgAAZHJzL2Rvd25yZXYueG1sUEsFBgAAAAAEAAQA+gAAAJsDAAAAAA==&#10;">
                        <v:shape id="Freeform 19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mPcYA&#10;AADcAAAADwAAAGRycy9kb3ducmV2LnhtbESPQWvCQBSE7wX/w/IEL6VuFCw2uoop1XoqqK14fGSf&#10;STD7dsmuJv77rlDocZiZb5j5sjO1uFHjK8sKRsMEBHFudcWFgu/D+mUKwgdkjbVlUnAnD8tF72mO&#10;qbYt7+i2D4WIEPYpKihDcKmUPi/JoB9aRxy9s20MhiibQuoG2wg3tRwnyas0WHFcKNHRe0n5ZX81&#10;Ctzbxj1np9Vn5nbH+4/JvvKP9qrUoN+tZiACdeE//NfeagXjZAK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rmPc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0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  <v:shape id="Freeform 21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kjcgA&#10;AADcAAAADwAAAGRycy9kb3ducmV2LnhtbESPT2sCMRTE7wW/Q3iCt5qtQltWo6gg2tKD9Q/Y2+vm&#10;dXdx87Imqbvtp28KgsdhZn7DjKetqcSFnC8tK3joJyCIM6tLzhXsd8v7ZxA+IGusLJOCH/IwnXTu&#10;xphq2/A7XbYhFxHCPkUFRQh1KqXPCjLo+7Ymjt6XdQZDlC6X2mET4aaSgyR5lAZLjgsF1rQoKDtt&#10;v42C42r+cf5tZmfXvG0+h6+Hw8siXyrV67azEYhAbbiFr+21VjBInuD/TDw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qSN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2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abMIA&#10;AADcAAAADwAAAGRycy9kb3ducmV2LnhtbERPW2vCMBR+F/YfwhnsTVPrkNEZZQhSQdmYCvp4aE4v&#10;W3NSkqzt/v3yMPDx47uvNqNpRU/ON5YVzGcJCOLC6oYrBZfzbvoCwgdkja1lUvBLHjbrh8kKM20H&#10;/qT+FCoRQ9hnqKAOocuk9EVNBv3MdsSRK60zGCJ0ldQOhxhuWpkmyVIabDg21NjRtqbi+/RjFHxd&#10;3/ODXsxd+Vy2uZYf/njrvFJPj+PbK4hAY7iL/917rSBN4t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lps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3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aD8IA&#10;AADcAAAADwAAAGRycy9kb3ducmV2LnhtbESPQYvCMBSE78L+h/AWvGm6iuJWo7iCIHjRKnt+NM+2&#10;bPNSkmxb/70RBI/DzHzDrDa9qUVLzleWFXyNExDEudUVFwqul/1oAcIHZI21ZVJwJw+b9cdgham2&#10;HZ+pzUIhIoR9igrKEJpUSp+XZNCPbUMcvZt1BkOUrpDaYRfhppaTJJlLgxXHhRIb2pWU/2X/RsEW&#10;Od+Z0+xU65/fRTPrXJtNj0oNP/vtEkSgPrzDr/ZBK5gk3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xoPwgAAANw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4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EvcAA&#10;AADcAAAADwAAAGRycy9kb3ducmV2LnhtbERPTYvCMBC9C/6HMII3TfWwSNcoWlhYXATtLux1aMam&#10;tJnUJtr6781B8Ph43+vtYBtxp85XjhUs5gkI4sLpiksFf79fsxUIH5A1No5JwYM8bDfj0RpT7Xo+&#10;0z0PpYgh7FNUYEJoUyl9Yciin7uWOHIX11kMEXal1B32Mdw2cpkkH9JixbHBYEuZoaLOb1bB9efx&#10;f3W7Y58dBllzdjJ1HvZKTSfD7hNEoCG8xS/3t1awXMT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XEvcAAAADcAAAADwAAAAAAAAAAAAAAAACYAgAAZHJzL2Rvd25y&#10;ZXYueG1sUEsFBgAAAAAEAAQA9QAAAIU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5" o:spid="_x0000_s1034" style="position:absolute;left:4221;top:2449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/cJcQAAADcAAAA&#10;DwAAAAAAAAAAAAAAAACqAgAAZHJzL2Rvd25yZXYueG1sUEsFBgAAAAAEAAQA+gAAAJsDAAAAAA==&#10;">
                        <v:shape id="Freeform 26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rolMYA&#10;AADcAAAADwAAAGRycy9kb3ducmV2LnhtbESPT2vCQBTE70K/w/KEXkQ35lDa6Cqm9I8nQVvF4yP7&#10;TILZt0t2NfHbu0Khx2FmfsPMl71pxJVaX1tWMJ0kIIgLq2suFfz+fI5fQfiArLGxTApu5GG5eBrM&#10;MdO24y1dd6EUEcI+QwVVCC6T0hcVGfQT64ijd7KtwRBlW0rdYhfhppFpkrxIgzXHhQodvVdUnHcX&#10;o8C9fblRflx95257uO1Nvik+uotSz8N+NQMRqA//4b/2WitIpyk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rolM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7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  <v:shape id="Freeform 28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2sJ8gA&#10;AADcAAAADwAAAGRycy9kb3ducmV2LnhtbESPQWsCMRSE7wX/Q3iCt5rVSpHVKCpIrfTQWoX29rp5&#10;3V3cvKxJ6q799Y0g9DjMzDfMdN6aSpzJ+dKygkE/AUGcWV1yrmD/vr4fg/ABWWNlmRRcyMN81rmb&#10;Yqptw2903oVcRAj7FBUUIdSplD4ryKDv25o4et/WGQxRulxqh02Em0oOk+RRGiw5LhRY06qg7Lj7&#10;MQo+npafp99mcXLNy+vXw/ZweF7la6V63XYxARGoDf/hW3ujFQwHI7ieiU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bawn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9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jL8UA&#10;AADcAAAADwAAAGRycy9kb3ducmV2LnhtbESP3WoCMRSE7wt9h3AK3ml21YpsjVIEUVBaqoJeHjZn&#10;f9rNyZJEXd++KQi9HGbmG2a26EwjruR8bVlBOkhAEOdW11wqOB5W/SkIH5A1NpZJwZ08LObPTzPM&#10;tL3xF133oRQRwj5DBVUIbSalzysy6Ae2JY5eYZ3BEKUrpXZ4i3DTyGGSTKTBmuNChS0tK8p/9hej&#10;4Pv0sd7qUeqKcdGstfz0u3Prleq9dO9vIAJ14T/8aG+0gmH6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mMv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0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YoMMA&#10;AADcAAAADwAAAGRycy9kb3ducmV2LnhtbESPwWrDMBBE74X8g9hCbo0cB4fgRgmJoRDoxXVCzou1&#10;tU2tlZFU2/n7qlDocZiZN8z+OJtejOR8Z1nBepWAIK6t7rhRcLu+vexA+ICssbdMCh7k4XhYPO0x&#10;13biDxqr0IgIYZ+jgjaEIZfS1y0Z9Cs7EEfv0zqDIUrXSO1winDTyzRJttJgx3GhxYGKluqv6tso&#10;OCHXhSmzstfn+27IJjdWm3ells/z6RVEoDn8h//aF60gXW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0YoM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cycQA&#10;AADcAAAADwAAAGRycy9kb3ducmV2LnhtbESPQWvCQBSE70L/w/IKvelGD1VSV9GAIBWhRqHXR/aZ&#10;Dcm+jdmtif/eLRR6HGbmG2a5Hmwj7tT5yrGC6SQBQVw4XXGp4HLejRcgfEDW2DgmBQ/ysF69jJaY&#10;atfzie55KEWEsE9RgQmhTaX0hSGLfuJa4uhdXWcxRNmVUnfYR7ht5CxJ3qXFiuOCwZYyQ0Wd/1gF&#10;t8Pj++Y2xz77HGTN2Zep87BV6u112HyACDSE//Bfe68VzKZz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MXMn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" o:spid="_x0000_s1041" style="position:absolute;left:837;top:3444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iTw8AAAADcAAAADwAAAGRycy9kb3ducmV2LnhtbERPTYvCMBC9C/6HMII3&#10;TZUiS20qIiiy7MWuisehGdtgMylNVuu/3xwW9vh43/lmsK14Uu+NYwWLeQKCuHLacK3g/L2ffYDw&#10;AVlj65gUvMnDphiPcsy0e/GJnmWoRQxhn6GCJoQuk9JXDVn0c9cRR+7ueoshwr6WusdXDLetXCbJ&#10;Slo0HBsa7GjXUPUof6yCy9aklF5vn19JRXTU8nYoTarUdDJs1yACDeFf/Oc+agXLRVwbz8QjIItf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46JPDwAAAANwAAAAPAAAA&#10;AAAAAAAAAAAAAKoCAABkcnMvZG93bnJldi54bWxQSwUGAAAAAAQABAD6AAAAlwMAAAAA&#10;">
                        <v:shape id="Freeform 5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65cUA&#10;AADcAAAADwAAAGRycy9kb3ducmV2LnhtbESPQWvCQBSE7wX/w/IEL0U3eigaXcWItj0JWhWPj+xr&#10;Epp9u2RXE/99tyD0OMzMN8xi1Zla3KnxlWUF41ECgji3uuJCwelrN5yC8AFZY22ZFDzIw2rZe1lg&#10;qm3LB7ofQyEihH2KCsoQXCqlz0sy6EfWEUfv2zYGQ5RNIXWDbYSbWk6S5E0arDgulOhoU1L+c7wZ&#10;BW727l6z6/ojc4fL42yyfb5tb0oN+t16DiJQF/7Dz/anVjAZz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nrlxQAAANw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6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  <v:shape id="Freeform 7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FAsgA&#10;AADcAAAADwAAAGRycy9kb3ducmV2LnhtbESPQWvCQBSE7wX/w/IEb3VjhFKiq1hBqtJDtRX09sy+&#10;JqHZt3F3NWl/fbdQ6HGYmW+Y6bwztbiR85VlBaNhAoI4t7riQsH72+r+EYQPyBpry6TgizzMZ727&#10;KWbatryj2z4UIkLYZ6igDKHJpPR5SQb90DbE0fuwzmCI0hVSO2wj3NQyTZIHabDiuFBiQ8uS8s/9&#10;1Sg4Pj+dLt/t4uLal9fzeHs4bJbFSqlBv1tMQATqwn/4r73WCtJ0BL9n4hG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dsUC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8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x5sUA&#10;AADcAAAADwAAAGRycy9kb3ducmV2LnhtbESP3WoCMRSE74W+QziF3tXsbkXKalxKQRQqirZQLw+b&#10;sz/t5mRJUl3f3ggFL4eZ+YaZF4PpxImcby0rSMcJCOLS6pZrBV+fy+dXED4ga+wsk4ILeSgWD6M5&#10;5tqeeU+nQ6hFhLDPUUETQp9L6cuGDPqx7YmjV1lnMETpaqkdniPcdDJLkqk02HJcaLCn94bK38Of&#10;UfDzvV196JfUVZOqW2m585tj75V6ehzeZiACDeEe/m+vtYIsy+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zHm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9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xhcMA&#10;AADcAAAADwAAAGRycy9kb3ducmV2LnhtbESPwWrDMBBE74X8g9hAbo0cG5fgRAmJoRDoxXVLzou1&#10;tU2tlZFU2/37qlDocZiZN8zxvJhBTOR8b1nBbpuAIG6s7rlV8P72/LgH4QOyxsEyKfgmD+fT6uGI&#10;hbYzv9JUh1ZECPsCFXQhjIWUvunIoN/akTh6H9YZDFG6VmqHc4SbQaZJ8iQN9hwXOhyp7Kj5rL+M&#10;ggtyU5oqrwZ9ve/HfHZTnb0otVkvlwOIQEv4D/+1b1pBmmbweyYeAX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Zxhc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0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IA8QA&#10;AADcAAAADwAAAGRycy9kb3ducmV2LnhtbESPQWvCQBSE7wX/w/KE3ppNQ5GSuooNFEpFaKPg9ZF9&#10;zYZk38bs1sR/7xYEj8PMfMMs15PtxJkG3zhW8JykIIgrpxuuFRz2H0+vIHxA1tg5JgUX8rBezR6W&#10;mGs38g+dy1CLCGGfowITQp9L6StDFn3ieuLo/brBYohyqKUecIxw28ksTRfSYsNxwWBPhaGqLf+s&#10;gtP2cjy5zW4svibZcvFt2jK8K/U4nzZvIAJN4R6+tT+1gix7gf8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CAP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1" o:spid="_x0000_s1048" style="position:absolute;left:837;top:1305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shape id="Freeform 12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kKsYA&#10;AADcAAAADwAAAGRycy9kb3ducmV2LnhtbESPT2vCQBTE74V+h+UVvBTdNAfR1FVMqa2ngv+Kx0f2&#10;mYRm3y7Z1cRv7xYEj8PM/IaZLXrTiAu1vras4G2UgCAurK65VLDfrYYTED4ga2wsk4IreVjMn59m&#10;mGnb8YYu21CKCGGfoYIqBJdJ6YuKDPqRdcTRO9nWYIiyLaVusYtw08g0ScbSYM1xoUJHHxUVf9uz&#10;UeCmX+41Py6/c7f5vR5M/lN8dmelBi/98h1EoD48wvf2WitI0z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0kKs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3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  <v:shape id="Freeform 14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sn8UA&#10;AADcAAAADwAAAGRycy9kb3ducmV2LnhtbERPy2rCQBTdC/7DcIXudGIKpURHUUH6wEW1FezuNnNN&#10;gpk7cWZq0n69sxBcHs57Ou9MLS7kfGVZwXiUgCDOra64UPD1uR4+g/ABWWNtmRT8kYf5rN+bYqZt&#10;y1u67EIhYgj7DBWUITSZlD4vyaAf2YY4ckfrDIYIXSG1wzaGm1qmSfIkDVYcG0psaFVSftr9GgWH&#10;l+X3+b9dnF27+fh5fN/v31bFWqmHQbeYgAjUhbv45n7VCtI0ro1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Gyf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5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jl8UA&#10;AADcAAAADwAAAGRycy9kb3ducmV2LnhtbESP3WoCMRSE7wt9h3AK3mnWVYpujVIEUVBaqoJeHjZn&#10;f9rNyZJEXd++KQi9HGbmG2a26EwjruR8bVnBcJCAIM6trrlUcDys+hMQPiBrbCyTgjt5WMyfn2aY&#10;aXvjL7ruQykihH2GCqoQ2kxKn1dk0A9sSxy9wjqDIUpXSu3wFuGmkWmSvEqDNceFCltaVpT/7C9G&#10;wffpY73Vo6ErxkWz1vLT786tV6r30r2/gQjUhf/wo73RCtJ0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6OX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6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5L74A&#10;AADcAAAADwAAAGRycy9kb3ducmV2LnhtbERPTYvCMBC9C/6HMII3TVVcpBpFhYUFL24Vz0MztsVm&#10;UpLY1n9vDoLHx/ve7HpTi5acrywrmE0TEMS51RUXCq6X38kKhA/IGmvLpOBFHnbb4WCDqbYd/1Ob&#10;hULEEPYpKihDaFIpfV6SQT+1DXHk7tYZDBG6QmqHXQw3tZwnyY80WHFsKLGhY0n5I3saBXvk/GjO&#10;y3OtD7dVs+xcmy1OSo1H/X4NIlAfvuKP+08rmC/i/HgmHg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9eS++AAAA3AAAAA8AAAAAAAAAAAAAAAAAmAIAAGRycy9kb3ducmV2&#10;LnhtbFBLBQYAAAAABAAEAPUAAACD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7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9RsQA&#10;AADcAAAADwAAAGRycy9kb3ducmV2LnhtbESPQWvCQBSE70L/w/IKvelGCyKpq2hAkIpQo9DrI/vM&#10;hmTfxuzWxH/vFgo9DjPzDbNcD7YRd+p85VjBdJKAIC6crrhUcDnvxgsQPiBrbByTggd5WK9eRktM&#10;tev5RPc8lCJC2KeowITQplL6wpBFP3EtcfSurrMYouxKqTvsI9w2cpYkc2mx4rhgsKXMUFHnP1bB&#10;7fD4vrnNsc8+B1lz9mXqPGyVensdNh8gAg3hP/zX3msFs/cp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PUb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rPr>
                  <w:rFonts w:ascii="Lato" w:hAnsi="Lato"/>
                </w:rPr>
                <w:id w:val="1285937853"/>
                <w:placeholder>
                  <w:docPart w:val="2CBAC68A23624474A5B312FD26601CC3"/>
                </w:placeholder>
                <w:showingPlcHdr/>
              </w:sdtPr>
              <w:sdtEndPr/>
              <w:sdtContent>
                <w:r w:rsidR="00B47758" w:rsidRPr="00A51CE5">
                  <w:rPr>
                    <w:rFonts w:ascii="Lato" w:hAnsi="Lato"/>
                  </w:rPr>
                  <w:t>William</w:t>
                </w:r>
              </w:sdtContent>
            </w:sdt>
          </w:p>
        </w:tc>
        <w:tc>
          <w:tcPr>
            <w:tcW w:w="720" w:type="dxa"/>
          </w:tcPr>
          <w:p w14:paraId="53F48E0F" w14:textId="77777777" w:rsidR="00B47758" w:rsidRPr="00A51CE5" w:rsidRDefault="00B47758" w:rsidP="00B4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67FAB3C8" w14:textId="77777777" w:rsidR="00B47758" w:rsidRPr="00A51CE5" w:rsidRDefault="006E4896" w:rsidP="00A4276C">
            <w:pPr>
              <w:pStyle w:val="Name"/>
              <w:rPr>
                <w:rFonts w:ascii="Lato" w:hAnsi="Lato"/>
              </w:rPr>
            </w:pPr>
            <w:r w:rsidRPr="00A51CE5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 wp14:anchorId="33F81D51" wp14:editId="508976AE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174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2" y="1299"/>
                                <a:chExt cx="4776" cy="2593"/>
                              </a:xfrm>
                            </wpg:grpSpPr>
                            <wpg:grpSp>
                              <wpg:cNvPr id="175" name="Group 305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5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6" name="Freeform 30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7" name="Group 3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8" name="Freeform 30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" name="Freeform 3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" name="Freeform 3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" name="Freeform 3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2" name="Group 312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9998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83" name="Freeform 31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4" name="Group 3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85" name="Freeform 31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6" name="Freeform 3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7" name="Freeform 3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8" name="Freeform 3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9" name="Group 319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4" y="34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0" name="Freeform 32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1" name="Group 3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2" name="Freeform 32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3" name="Freeform 3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" name="Freeform 3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5" name="Freeform 3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6" name="Group 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4" y="12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7" name="Freeform 32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8" name="Group 3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9" name="Freeform 32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" name="Freeform 3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" name="Freeform 3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" name="Freeform 3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7B891F" id="Group 508" o:spid="_x0000_s1026" style="position:absolute;margin-left:0;margin-top:0;width:238.8pt;height:129.65pt;z-index:-251627520;mso-position-horizontal:center;mso-position-vertical:center;mso-position-vertical-relative:page" coordorigin="6612,12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">
                      <v:group id="Group 305" o:spid="_x0000_s1027" style="position:absolute;left:5535;top:2443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vqoXbCAAAA3AAAAA8A&#10;AAAAAAAAAAAAAAAAqgIAAGRycy9kb3ducmV2LnhtbFBLBQYAAAAABAAEAPoAAACZAwAAAAA=&#10;">
                        <v:shape id="Freeform 306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qS8QA&#10;AADcAAAADwAAAGRycy9kb3ducmV2LnhtbERPTWvCQBC9F/wPywheSt3owdroKkZs66mgtuJxyI5J&#10;MDu7ZFcT/31XKPQ2j/c582VnanGjxleWFYyGCQji3OqKCwXfh/eXKQgfkDXWlknBnTwsF72nOaba&#10;tryj2z4UIoawT1FBGYJLpfR5SQb90DriyJ1tYzBE2BRSN9jGcFPLcZJMpMGKY0OJjtYl5Zf91Shw&#10;bx/uOTutPjO3O95/TPaVb9qrUoN+t5qBCNSFf/Gfe6vj/NcJPJ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akv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07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  <v:shape id="Freeform 308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i/sgA&#10;AADcAAAADwAAAGRycy9kb3ducmV2LnhtbESPQU/CQBCF7yb+h82YcJOtmiipLARJiEg4AEqit7E7&#10;to3d2bK70uKvZw4m3mby3rz3zXjau0YdKcTas4GbYQaKuPC25tLA2+viegQqJmSLjWcycKII08nl&#10;xRhz6zve0nGXSiUhHHM0UKXU5lrHoiKHcehbYtG+fHCYZA2ltgE7CXeNvs2ye+2wZmmosKV5RcX3&#10;7scZeH9++jj8drND6Nabz7vVfv8yLxfGDK762SOoRH36N/9dL63gPwitPCMT6M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2iL+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09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t9sIA&#10;AADcAAAADwAAAGRycy9kb3ducmV2LnhtbERP22oCMRB9L/gPYQTfalYtVVejiCAWWlq8gD4Om9mL&#10;biZLEnX7902h0Lc5nOvMl62pxZ2crywrGPQTEMSZ1RUXCo6HzfMEhA/IGmvLpOCbPCwXnac5pto+&#10;eEf3fShEDGGfooIyhCaV0mclGfR92xBHLrfOYIjQFVI7fMRwU8thkrxKgxXHhhIbWpeUXfc3o+By&#10;+ty+69HA5S95vdXyy3+cG69Ur9uuZiACteFf/Od+03H+eAq/z8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e32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0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RtMMA&#10;AADcAAAADwAAAGRycy9kb3ducmV2LnhtbESPQWvCQBCF74X+h2UKvdWNFSWkrmIFQehFY+l5yE6T&#10;YHY27K5J+u87B8HbDO/Ne9+st5Pr1EAhtp4NzGcZKOLK25ZrA9+Xw1sOKiZki51nMvBHEbab56c1&#10;FtaPfKahTLWSEI4FGmhS6gutY9WQwzjzPbFovz44TLKGWtuAo4S7Tr9n2Uo7bFkaGuxp31B1LW/O&#10;wA652rvT8tTZz5+8X45hKBdfxry+TLsPUImm9DDfr49W8HPBl2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fRtM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1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V3cEA&#10;AADcAAAADwAAAGRycy9kb3ducmV2LnhtbERPTYvCMBC9L/gfwgh7W1P3IFKNogVhURbWKngdmrEp&#10;bSa1ibb++83Cgrd5vM9ZrgfbiAd1vnKsYDpJQBAXTldcKjifdh9zED4ga2wck4IneVivRm9LTLXr&#10;+UiPPJQihrBPUYEJoU2l9IUhi37iWuLIXV1nMUTYlVJ32Mdw28jPJJlJixXHBoMtZYaKOr9bBbfD&#10;83Jzm+8+2w+y5uzH1HnYKvU+HjYLEIGG8BL/u790nD+fwt8z8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Gld3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12" o:spid="_x0000_s1034" style="position:absolute;left:9998;top:2443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K2qcEAAADcAAAADwAAAGRycy9kb3ducmV2LnhtbERPzWrCQBC+F3yHZYRe&#10;gm4qtGh0lbYg7VXjAwzZMVnMzsbsROPbdwuF3ubj+53NbvStulEfXWADL/McFHEVrOPawKncz5ag&#10;oiBbbAOTgQdF2G0nTxssbLjzgW5HqVUK4ViggUakK7SOVUMe4zx0xIk7h96jJNjX2vZ4T+G+1Ys8&#10;f9MeHaeGBjv6bKi6HAdv4JytpNwPzr1e5fHVfZTZ4ZQNxjxPx/c1KKFR/sV/7m+b5i8X8PtMukBv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hK2qcEAAADcAAAADwAA&#10;AAAAAAAAAAAAAACqAgAAZHJzL2Rvd25yZXYueG1sUEsFBgAAAAAEAAQA+gAAAJgDAAAAAA==&#10;">
                        <v:shape id="Freeform 313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59MQA&#10;AADcAAAADwAAAGRycy9kb3ducmV2LnhtbERPS2vCQBC+C/0PywhepG6sIGl0FSPV9lTQPvA4ZMck&#10;NDu7ZFcT/323IPQ2H99zluveNOJKra8tK5hOEhDEhdU1lwo+P3aPKQgfkDU2lknBjTysVw+DJWba&#10;dnyg6zGUIoawz1BBFYLLpPRFRQb9xDriyJ1tazBE2JZSt9jFcNPIpySZS4M1x4YKHW0rKn6OF6PA&#10;Pe/dOD9tXnN3+L59mfy9eOkuSo2G/WYBIlAf/sV395uO89MZ/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5ufT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14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<v:shape id="Freeform 315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9R8UA&#10;AADcAAAADwAAAGRycy9kb3ducmV2LnhtbERPS2sCMRC+F/wPYYTearYtLbIaRQXpgx58gt7GzXR3&#10;cTNZk+hu++uNUOhtPr7nDMetqcSFnC8tK3jsJSCIM6tLzhVs1vOHPggfkDVWlknBD3kYjzp3Q0y1&#10;bXhJl1XIRQxhn6KCIoQ6ldJnBRn0PVsTR+7bOoMhQpdL7bCJ4aaST0nyKg2WHBsKrGlWUHZcnY2C&#10;3dt0f/ptJifXfC0Oz5/b7ccsnyt1320nAxCB2vAv/nO/6zi//wK3Z+IFcn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v1H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16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Jo8EA&#10;AADcAAAADwAAAGRycy9kb3ducmV2LnhtbERP22oCMRB9F/yHMIJvmlWLyNYoIoiCxeIF2sdhM3up&#10;m8mSRN3+fSMUfJvDuc582Zpa3Mn5yrKC0TABQZxZXXGh4HLeDGYgfEDWWFsmBb/kYbnoduaYavvg&#10;I91PoRAxhH2KCsoQmlRKn5Vk0A9tQxy53DqDIUJXSO3wEcNNLcdJMpUGK44NJTa0Lim7nm5Gwc/X&#10;YbvXk5HL3/J6q+Wn//huvFL9Xrt6BxGoDS/xv3un4/zZFJ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CaPBAAAA3AAAAA8AAAAAAAAAAAAAAAAAmAIAAGRycy9kb3du&#10;cmV2LnhtbFBLBQYAAAAABAAEAPUAAACG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7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JwMEA&#10;AADcAAAADwAAAGRycy9kb3ducmV2LnhtbERPTWvCQBC9C/0PyxS8mU1bbEN0FSsUBC82Fs9DdkyC&#10;2dmwu03iv3cFwds83ucs16NpRU/ON5YVvCUpCOLS6oYrBX/Hn1kGwgdkja1lUnAlD+vVy2SJubYD&#10;/1JfhErEEPY5KqhD6HIpfVmTQZ/YjjhyZ+sMhghdJbXDIYabVr6n6ac02HBsqLGjbU3lpfg3CjbI&#10;5dYc5odWf5+ybj64vvjYKzV9HTcLEIHG8BQ/3Dsd52dfcH8mXi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ScD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8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8QMUA&#10;AADcAAAADwAAAGRycy9kb3ducmV2LnhtbESPQWvDMAyF74P9B6NBb6uzHkrJ6pYuUCgbhS0d7Cpi&#10;LQ6J5TR2m/TfV4fBbhLv6b1P6+3kO3WlITaBDbzMM1DEVbAN1wa+T/vnFaiYkC12gcnAjSJsN48P&#10;a8xtGPmLrmWqlYRwzNGAS6nPtY6VI49xHnpi0X7D4DHJOtTaDjhKuO/0IsuW2mPD0uCwp8JR1ZYX&#10;b+D8cfs5h91xLN4n3XLx6doyvRkze5p2r6ASTenf/Hd9sIK/Elp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DxAxQAAANwAAAAPAAAAAAAAAAAAAAAAAJgCAABkcnMv&#10;ZG93bnJldi54bWxQSwUGAAAAAAQABAD1AAAAig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19" o:spid="_x0000_s1041" style="position:absolute;left:6614;top:3438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vCo8AAAADcAAAADwAAAGRycy9kb3ducmV2LnhtbERPTYvCMBC9C/6HMII3&#10;TZUi2jWKCC4iXqy6eBya2TZsMylNVrv/fiMI3ubxPme57mwt7tR641jBZJyAIC6cNlwquJx3ozkI&#10;H5A11o5JwR95WK/6vSVm2j34RPc8lCKGsM9QQRVCk0npi4os+rFriCP37VqLIcK2lLrFRwy3tZwm&#10;yUxaNBwbKmxoW1Hxk/9aBdeNSSn9uh2OSUG01/L2mZtUqeGg23yACNSFt/jl3us4f76A5zPxArn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ki8KjwAAAANwAAAAPAAAA&#10;AAAAAAAAAAAAAKoCAABkcnMvZG93bnJldi54bWxQSwUGAAAAAAQABAD6AAAAlwMAAAAA&#10;">
                        <v:shape id="Freeform 320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xXsYA&#10;AADcAAAADwAAAGRycy9kb3ducmV2LnhtbESPQW/CMAyF75P2HyJP4jKNdBymUQiIThvsNAk2EEer&#10;MW1F40RNoOXfz4dJu9l6z+99ni8H16ordbHxbOB5nIEiLr1tuDLw8/3x9AoqJmSLrWcycKMIy8X9&#10;3Rxz63ve0nWXKiUhHHM0UKcUcq1jWZPDOPaBWLST7xwmWbtK2w57CXetnmTZi3bYsDTUGOitpvK8&#10;uzgDYboOj8VxtSnC9nDbu+KrfO8vxowehtUMVKIh/Zv/rj+t4E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xXsYAAADc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21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  <v:shape id="Freeform 322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z7sYA&#10;AADcAAAADwAAAGRycy9kb3ducmV2LnhtbERPS2sCMRC+F/wPYQRvNVuF0q5GUUG0pQfrA+xtupnu&#10;Lm4ma5K62/76piB4m4/vOeNpaypxIedLywoe+gkI4szqknMF+93y/gmED8gaK8uk4Ic8TCeduzGm&#10;2jb8TpdtyEUMYZ+igiKEOpXSZwUZ9H1bE0fuyzqDIUKXS+2wieGmkoMkeZQGS44NBda0KCg7bb+N&#10;guNq/nH+bWZn17xtPoevh8PLIl8q1eu2sxGIQG24ia/utY7znwfw/0y8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7z7s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23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85sMA&#10;AADcAAAADwAAAGRycy9kb3ducmV2LnhtbERP22oCMRB9F/oPYQp906y1lLpuVkqhKLQoWkEfh83s&#10;xW4mSxJ1+/emIPg2h3OdbN6bVpzJ+caygvEoAUFcWN1wpWD38zl8A+EDssbWMin4Iw/z/GGQYart&#10;hTd03oZKxBD2KSqoQ+hSKX1Rk0E/sh1x5ErrDIYIXSW1w0sMN618TpJXabDh2FBjRx81Fb/bk1Fw&#10;3K8WX3oyduVL2S60XPvvQ+eVenrs32cgAvXhLr65lzrOn07g/5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085s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24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BasEA&#10;AADcAAAADwAAAGRycy9kb3ducmV2LnhtbERPTWvCQBC9F/oflin01my0KhpdRYWC4EWjeB6yYxLM&#10;zobdbZL++65Q6G0e73NWm8E0oiPna8sKRkkKgriwuuZSwfXy9TEH4QOyxsYyKfghD5v168sKM217&#10;PlOXh1LEEPYZKqhCaDMpfVGRQZ/Yljhyd+sMhghdKbXDPoabRo7TdCYN1hwbKmxpX1HxyL+Ngi1y&#10;sTen6anRu9u8nfauyz+PSr2/DdsliEBD+Bf/uQ86zl9M4PlMvE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FQWr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25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FA8IA&#10;AADcAAAADwAAAGRycy9kb3ducmV2LnhtbERP32vCMBB+H/g/hBP2NlMHG7MaRQsD2RBmFXw9mrMp&#10;bS61ibb+94sw2Nt9fD9vsRpsI27U+cqxgukkAUFcOF1xqeB4+Hz5AOEDssbGMSm4k4fVcvS0wFS7&#10;nvd0y0MpYgj7FBWYENpUSl8YsugnriWO3Nl1FkOEXSl1h30Mt418TZJ3abHi2GCwpcxQUedXq+Dy&#10;fT9d3HrXZ1+DrDn7MXUeNko9j4f1HESgIfyL/9xbHefP3u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5AUD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26" o:spid="_x0000_s1048" style="position:absolute;left:6614;top:1299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  <v:shape id="Freeform 327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pKsQA&#10;AADcAAAADwAAAGRycy9kb3ducmV2LnhtbERPS2vCQBC+C/0PywhepG7sQWt0FSPV9lQwfeBxyI5J&#10;aHZ2ya4m/vtuQehtPr7nrDa9acSVWl9bVjCdJCCIC6trLhV8fuwfn0H4gKyxsUwKbuRhs34YrDDV&#10;tuMjXfNQihjCPkUFVQguldIXFRn0E+uII3e2rcEQYVtK3WIXw00jn5JkJg3WHBsqdLSrqPjJL0aB&#10;WxzcODttXzN3/L59mey9eOkuSo2G/XYJIlAf/sV395uO8xdz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bKSr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28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<v:shape id="Freeform 329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hn8UA&#10;AADcAAAADwAAAGRycy9kb3ducmV2LnhtbERPS2sCMRC+F/wPYYTearYtlLoaRQXpgx58gt7GzXR3&#10;cTNZk+hu++uNUOhtPr7nDMetqcSFnC8tK3jsJSCIM6tLzhVs1vOHVxA+IGusLJOCH/IwHnXuhphq&#10;2/CSLquQixjCPkUFRQh1KqXPCjLoe7Ymjty3dQZDhC6X2mETw00ln5LkRRosOTYUWNOsoOy4OhsF&#10;u7fp/vTbTE6u+Vocnj+3249ZPlfqvttOBiACteFf/Od+13F+vw+3Z+IFcn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mGf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0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WasQA&#10;AADcAAAADwAAAGRycy9kb3ducmV2LnhtbESP3WoCMRSE74W+QziF3mnWtohszS5FEAstiqugl4fN&#10;2Z92c7IkqW7fvhEEL4eZ+YZZ5IPpxJmcby0rmE4SEMSl1S3XCg771XgOwgdkjZ1lUvBHHvLsYbTA&#10;VNsL7+hchFpECPsUFTQh9KmUvmzIoJ/Ynjh6lXUGQ5SultrhJcJNJ5+TZCYNthwXGuxp2VD5U/wa&#10;Bd/HzfpTv0xd9Vp1ay23/uvUe6WeHof3NxCBhnAP39ofWkEkwvVMP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gVmrEAAAA3A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31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WCcEA&#10;AADcAAAADwAAAGRycy9kb3ducmV2LnhtbESPQYvCMBSE7wv+h/AEb2uqokg1igqCsBftLp4fzbMt&#10;Ni8liW3992ZB8DjMzDfMetubWrTkfGVZwWScgCDOra64UPD3e/xegvABWWNtmRQ8ycN2M/haY6pt&#10;xxdqs1CICGGfooIyhCaV0uclGfRj2xBH72adwRClK6R22EW4qeU0SRbSYMVxocSGDiXl9+xhFOyQ&#10;84M5z8+13l+XzbxzbTb7UWo07HcrEIH68Am/2yetYJpM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Fgn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32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pjMQA&#10;AADcAAAADwAAAGRycy9kb3ducmV2LnhtbESPQWvCQBSE7wX/w/IEb3VjDlKiq2hAKEqhTQteH9ln&#10;NiT7Nma3Jv77riD0OMzMN8x6O9pW3Kj3tWMFi3kCgrh0uuZKwc/34fUNhA/IGlvHpOBOHrabycsa&#10;M+0G/qJbESoRIewzVGBC6DIpfWnIop+7jjh6F9dbDFH2ldQ9DhFuW5kmyVJarDkuGOwoN1Q2xa9V&#10;cD3dz1e3+xjy4ygbzj9NU4S9UrPpuFuBCDSG//Cz/a4VpEkKj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iaYz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rPr>
                  <w:rFonts w:ascii="Lato" w:hAnsi="Lato"/>
                </w:rPr>
                <w:id w:val="1285937860"/>
                <w:placeholder>
                  <w:docPart w:val="CD4613695E0F46CAAFD3D2B61634A9AB"/>
                </w:placeholder>
                <w:showingPlcHdr/>
              </w:sdtPr>
              <w:sdtEndPr/>
              <w:sdtContent>
                <w:r w:rsidR="00A4276C" w:rsidRPr="00A51CE5">
                  <w:rPr>
                    <w:rFonts w:ascii="Lato" w:hAnsi="Lato"/>
                  </w:rPr>
                  <w:t>Marilyn</w:t>
                </w:r>
              </w:sdtContent>
            </w:sdt>
          </w:p>
        </w:tc>
      </w:tr>
      <w:tr w:rsidR="00B47758" w14:paraId="1F6E42FA" w14:textId="77777777" w:rsidTr="00A51CE5">
        <w:trPr>
          <w:trHeight w:hRule="exact"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1FC8A16B" w14:textId="77777777" w:rsidR="00B47758" w:rsidRPr="00A51CE5" w:rsidRDefault="00B47758" w:rsidP="00B47758">
            <w:pPr>
              <w:rPr>
                <w:rFonts w:ascii="Lato" w:hAnsi="Lato"/>
              </w:rPr>
            </w:pPr>
          </w:p>
        </w:tc>
        <w:tc>
          <w:tcPr>
            <w:tcW w:w="720" w:type="dxa"/>
          </w:tcPr>
          <w:p w14:paraId="6EE54435" w14:textId="77777777" w:rsidR="00B47758" w:rsidRPr="00A51CE5" w:rsidRDefault="00B47758" w:rsidP="00B4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6C76AA40" w14:textId="77777777" w:rsidR="00B47758" w:rsidRPr="00A51CE5" w:rsidRDefault="00B47758" w:rsidP="00B47758">
            <w:pPr>
              <w:rPr>
                <w:rFonts w:ascii="Lato" w:hAnsi="Lato"/>
              </w:rPr>
            </w:pPr>
          </w:p>
        </w:tc>
      </w:tr>
      <w:tr w:rsidR="00B47758" w14:paraId="36B8EFE8" w14:textId="77777777" w:rsidTr="00A5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640C2FAF" w14:textId="77777777" w:rsidR="00B47758" w:rsidRPr="00A51CE5" w:rsidRDefault="006E4896" w:rsidP="00FB20C2">
            <w:pPr>
              <w:pStyle w:val="Name"/>
              <w:rPr>
                <w:rFonts w:ascii="Lato" w:hAnsi="Lato"/>
              </w:rPr>
            </w:pPr>
            <w:r w:rsidRPr="00A51CE5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449ACB46" wp14:editId="01752303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145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3" y="4899"/>
                                <a:chExt cx="4776" cy="2593"/>
                              </a:xfrm>
                            </wpg:grpSpPr>
                            <wpg:grpSp>
                              <wpg:cNvPr id="146" name="Group 334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60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47" name="Freeform 33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8" name="Group 3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9" name="Freeform 33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Freeform 3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" name="Freeform 3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" name="Freeform 3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3" name="Group 341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60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54" name="Freeform 34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5" name="Group 3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56" name="Freeform 34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Freeform 3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Freeform 3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Freeform 3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0" name="Group 34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70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1" name="Freeform 34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2" name="Group 3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63" name="Freeform 35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" name="Freeform 3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Freeform 3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" name="Freeform 3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7" name="Group 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48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8" name="Freeform 35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9" name="Group 3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0" name="Freeform 35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" name="Freeform 3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" name="Freeform 3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" name="Freeform 3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BC62B" id="Group 509" o:spid="_x0000_s1026" style="position:absolute;margin-left:0;margin-top:0;width:238.8pt;height:129.65pt;z-index:-251622400;mso-position-horizontal:center;mso-position-vertical:center;mso-position-vertical-relative:page" coordorigin="853,48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">
                      <v:group id="Group 334" o:spid="_x0000_s1027" style="position:absolute;left:-224;top:6043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T1vMAAAADcAAAADwAAAGRycy9kb3ducmV2LnhtbERPTYvCMBC9L/gfwgje&#10;1rSLlqUaRYQVLwrWBa9DM7bRZlKaqPXfm4UFb/N4nzNf9rYRd+q8cawgHScgiEunDVcKfo8/n98g&#10;fEDW2DgmBU/ysFwMPuaYa/fgA92LUIkYwj5HBXUIbS6lL2uy6MeuJY7c2XUWQ4RdJXWHjxhuG/mV&#10;JJm0aDg21NjSuqbyWtysArzs3fR0M5v0mu13vaMiPRZGqdGwX81ABOrDW/zv3uo4f5LB3zPxArl4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1VPW8wAAAANwAAAAPAAAA&#10;AAAAAAAAAAAAAKoCAABkcnMvZG93bnJldi54bWxQSwUGAAAAAAQABAD6AAAAlwMAAAAA&#10;">
                        <v:shape id="Freeform 335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FbcQA&#10;AADcAAAADwAAAGRycy9kb3ducmV2LnhtbERPS2vCQBC+F/wPywheim6UUjV1FSNt7ango6XHITsm&#10;wezskl1N/PduodDbfHzPWaw6U4srNb6yrGA8SkAQ51ZXXCg4Ht6GMxA+IGusLZOCG3lYLXsPC0y1&#10;bXlH130oRAxhn6KCMgSXSunzkgz6kXXEkTvZxmCIsCmkbrCN4aaWkyR5lgYrjg0lOtqUlJ/3F6PA&#10;zd/dY/az3mZu9337Mtln/tpelBr0u/ULiEBd+Bf/uT90nP80hd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7BW3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36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<v:shape id="Freeform 337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N2MYA&#10;AADcAAAADwAAAGRycy9kb3ducmV2LnhtbERPS2sCMRC+C/6HMEJvmrUtUrdGsYL0gYf6Anubbqa7&#10;i5vJmqTutr++KQje5uN7zmTWmkqcyfnSsoLhIAFBnFldcq5gt132H0D4gKyxskwKfsjDbNrtTDDV&#10;tuE1nTchFzGEfYoKihDqVEqfFWTQD2xNHLkv6wyGCF0utcMmhptK3ibJSBosOTYUWNOioOy4+TYK&#10;Ds9PH6ffZn5yzer98+5tv39d5Eulbnrt/BFEoDZcxRf3i47z78fw/0y8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pN2M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8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YC8YA&#10;AADcAAAADwAAAGRycy9kb3ducmV2LnhtbESPS2sCQRCE74H8h6EDuemsj4SwcRQRxEAkISagx2an&#10;9xF3epaZia7/3j4IuXVT1VVfzxa9a9WJQmw8GxgNM1DEhbcNVwZ+vteDF1AxIVtsPZOBC0VYzO/v&#10;Zphbf+YvOu1SpSSEY44G6pS6XOtY1OQwDn1HLFrpg8Mka6i0DXiWcNfqcZY9a4cNS0ONHa1qKo67&#10;P2fgd/+xebeTUSinZbux+jNuD1005vGhX76CStSnf/Pt+s0K/pP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YYC8YAAADcAAAADwAAAAAAAAAAAAAAAACYAgAAZHJz&#10;L2Rvd25yZXYueG1sUEsFBgAAAAAEAAQA9QAAAIs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39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YaMAA&#10;AADcAAAADwAAAGRycy9kb3ducmV2LnhtbERPTYvCMBC9L/gfwgje1tSVilSjqCAIe9EqnodmbIvN&#10;pCTZtv57s7Cwt3m8z1lvB9OIjpyvLSuYTRMQxIXVNZcKbtfj5xKED8gaG8uk4EUetpvRxxozbXu+&#10;UJeHUsQQ9hkqqEJoMyl9UZFBP7UtceQe1hkMEbpSaod9DDeN/EqShTRYc2yosKVDRcUz/zEKdsjF&#10;wZzTc6P392Wb9q7L599KTcbDbgUi0BD+xX/uk47z0xn8PhMv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tYaM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0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n7cEA&#10;AADcAAAADwAAAGRycy9kb3ducmV2LnhtbERP32vCMBB+H/g/hBN8m6mCY1SjaEEQx2Crgq9Hczal&#10;zaU20db/fhkM9nYf389bbQbbiAd1vnKsYDZNQBAXTldcKjif9q/vIHxA1tg4JgVP8rBZj15WmGrX&#10;8zc98lCKGMI+RQUmhDaV0heGLPqpa4kjd3WdxRBhV0rdYR/DbSPnSfImLVYcGwy2lBkq6vxuFdw+&#10;npeb23722XGQNWdfps7DTqnJeNguQQQawr/4z33Qcf5iDr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0J+3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41" o:spid="_x0000_s1034" style="position:absolute;left:4239;top:6052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z4/dcEAAADcAAAADwAA&#10;AAAAAAAAAAAAAACqAgAAZHJzL2Rvd25yZXYueG1sUEsFBgAAAAAEAAQA+gAAAJgDAAAAAA==&#10;">
                        <v:shape id="Freeform 342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Nx8QA&#10;AADcAAAADwAAAGRycy9kb3ducmV2LnhtbERPS2vCQBC+F/wPywheim6UVjR1FSNt7ango6XHITsm&#10;wezskl1N/PduodDbfHzPWaw6U4srNb6yrGA8SkAQ51ZXXCg4Ht6GMxA+IGusLZOCG3lYLXsPC0y1&#10;bXlH130oRAxhn6KCMgSXSunzkgz6kXXEkTvZxmCIsCmkbrCN4aaWkySZSoMVx4YSHW1Kys/7i1Hg&#10;5u/uMftZbzO3+759mewzf20vSg363foFRKAu/Iv/3B86zn9+gt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Dcf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43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<v:shape id="Freeform 344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Pd8UA&#10;AADcAAAADwAAAGRycy9kb3ducmV2LnhtbERPS2sCMRC+F/wPYYTearYtFVmNooL0QQ8+QW/jZrq7&#10;uJmsSXS3/fWmUOhtPr7njCatqcSVnC8tK3jsJSCIM6tLzhVsN4uHAQgfkDVWlknBN3mYjDt3I0y1&#10;bXhF13XIRQxhn6KCIoQ6ldJnBRn0PVsTR+7LOoMhQpdL7bCJ4aaST0nSlwZLjg0F1jQvKDutL0bB&#10;/nV2OP8007NrPpfH54/d7n2eL5S677bTIYhAbfgX/7nfdJz/0offZ+IF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E93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45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+Af8IA&#10;AADcAAAADwAAAGRycy9kb3ducmV2LnhtbERP22oCMRB9L/gPYQTfalZtVVajiCAWWlq8gD4Om9mL&#10;biZLEnX7902h0Lc5nOvMl62pxZ2crywrGPQTEMSZ1RUXCo6HzfMUhA/IGmvLpOCbPCwXnac5pto+&#10;eEf3fShEDGGfooIyhCaV0mclGfR92xBHLrfOYIjQFVI7fMRwU8thkoylwYpjQ4kNrUvKrvubUXA5&#10;fW7f9Wjg8pe83mr55T/OjVeq121XMxCB2vAv/nO/6Tj/dQK/z8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4B/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46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x9cMA&#10;AADcAAAADwAAAGRycy9kb3ducmV2LnhtbESPQWvCQBCF74X+h2UKvdWNlYikrmIFQehFY+l5yE6T&#10;YHY27K5J+u87B8HbDO/Ne9+st5Pr1EAhtp4NzGcZKOLK25ZrA9+Xw9sKVEzIFjvPZOCPImw3z09r&#10;LKwf+UxDmWolIRwLNNCk1Bdax6ohh3Hme2LRfn1wmGQNtbYBRwl3nX7PsqV22LI0NNjTvqHqWt6c&#10;gR1ytXen/NTZz59Vn49hKBdfxry+TLsPUImm9DDfr49W8HOhlW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Hx9c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7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1nMIA&#10;AADcAAAADwAAAGRycy9kb3ducmV2LnhtbERP32vCMBB+H/g/hBP2NlMHG7MaRQsD2RBmFXw9mrMp&#10;bS61ibb+94sw2Nt9fD9vsRpsI27U+cqxgukkAUFcOF1xqeB4+Hz5AOEDssbGMSm4k4fVcvS0wFS7&#10;nvd0y0MpYgj7FBWYENpUSl8YsugnriWO3Nl1FkOEXSl1h30Mt418TZJ3abHi2GCwpcxQUedXq+Dy&#10;fT9d3HrXZ1+DrDn7MXUeNko9j4f1HESgIfyL/9xbHee/ze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LWc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48" o:spid="_x0000_s1041" style="position:absolute;left:855;top:7038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2NxMQAAADcAAAA&#10;DwAAAAAAAAAAAAAAAACqAgAAZHJzL2Rvd25yZXYueG1sUEsFBgAAAAAEAAQA+gAAAJsDAAAAAA==&#10;">
                        <v:shape id="Freeform 349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k4sQA&#10;AADcAAAADwAAAGRycy9kb3ducmV2LnhtbERPS2vCQBC+F/oflhF6KXWTHkRTV0mKtp4K2gceh+yY&#10;BLOzS3Y18d+7BcHbfHzPmS8H04ozdb6xrCAdJyCIS6sbrhT8fK9fpiB8QNbYWiYFF/KwXDw+zDHT&#10;tuctnXehEjGEfYYK6hBcJqUvazLox9YRR+5gO4Mhwq6SusM+hptWvibJRBpsODbU6Oi9pvK4OxkF&#10;bvbhnot9/lm47d/l1xRf5ao/KfU0GvI3EIGGcBff3Bsd509S+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ZOL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0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<v:shape id="Freeform 351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cmUsUA&#10;AADcAAAADwAAAGRycy9kb3ducmV2LnhtbERPS2sCMRC+F/wPYQRvNWsFKatRrCDV0kN9gd7GzXR3&#10;cTNZk+hu++ubQqG3+fieM5m1phJ3cr60rGDQT0AQZ1aXnCvY75aPzyB8QNZYWSYFX+RhNu08TDDV&#10;tuEN3bchFzGEfYoKihDqVEqfFWTQ921NHLlP6wyGCF0utcMmhptKPiXJSBosOTYUWNOioOyyvRkF&#10;x9eX0/W7mV9d8/5xHr4dDutFvlSq123nYxCB2vAv/nOvdJw/GsLvM/ECO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yZS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52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UtcIA&#10;AADcAAAADwAAAGRycy9kb3ducmV2LnhtbERP22oCMRB9L/gPYYS+aVYrIqtRiiAKFYvbgj4Om9mL&#10;3UyWJNX1701B6NscznUWq8404krO15YVjIYJCOLc6ppLBd9fm8EMhA/IGhvLpOBOHlbL3ssCU21v&#10;fKRrFkoRQ9inqKAKoU2l9HlFBv3QtsSRK6wzGCJ0pdQObzHcNHKcJFNpsObYUGFL64ryn+zXKLic&#10;DtsP/TZyxaRotlp++v259Uq99rv3OYhAXfgXP907HedPJ/D3TLx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dS1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53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U1sAA&#10;AADcAAAADwAAAGRycy9kb3ducmV2LnhtbERPTYvCMBC9C/sfwix409RdKlKN4grCghety56HZmyL&#10;zaQksa3/3giCt3m8z1ltBtOIjpyvLSuYTRMQxIXVNZcK/s77yQKED8gaG8uk4E4eNuuP0QozbXs+&#10;UZeHUsQQ9hkqqEJoMyl9UZFBP7UtceQu1hkMEbpSaod9DDeN/EqSuTRYc2yosKVdRcU1vxkFW+Ri&#10;Z47psdE//4s27V2Xfx+UGn8O2yWIQEN4i1/uXx3nz1N4PhMv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yU1s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54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rU8EA&#10;AADcAAAADwAAAGRycy9kb3ducmV2LnhtbERPTWvCQBC9F/wPywi91Y09hBJdRQNCsQhtWvA6ZMds&#10;SHY2ZlcT/70rCL3N433Ocj3aVlyp97VjBfNZAoK4dLrmSsHf7+7tA4QPyBpbx6TgRh7Wq8nLEjPt&#10;Bv6haxEqEUPYZ6jAhNBlUvrSkEU/cx1x5E6utxgi7CupexxiuG3le5Kk0mLNscFgR7mhsikuVsH5&#10;63Y8u81hyPejbDj/Nk0Rtkq9TsfNAkSgMfyLn+5PHeenKTy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61P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55" o:spid="_x0000_s1048" style="position:absolute;left:855;top:4899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356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Nf8cA&#10;AADcAAAADwAAAGRycy9kb3ducmV2LnhtbESPT0/DMAzF70j7DpGRuKAtZYcJyrJpnRhwQto/tKPV&#10;eG1F40RNtnbfHh+QuNl6z+/9PF8OrlVX6mLj2cDTJANFXHrbcGXgsN+Mn0HFhGyx9UwGbhRhuRjd&#10;zTG3vuctXXepUhLCMUcDdUoh1zqWNTmMEx+IRTv7zmGStau07bCXcNfqaZbNtMOGpaHGQOuayp/d&#10;xRkIL+/hsTitPoqw/b4dXfFVvvUXYx7uh9UrqERD+jf/XX9awZ8JrT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zX/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7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<v:shape id="Freeform 358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u+MgA&#10;AADcAAAADwAAAGRycy9kb3ducmV2LnhtbESPQU/CQBCF7yb+h82YcJOtmiipLARJiEg4AEqit7E7&#10;to3d2bK70uKvZw4m3mby3rz3zXjau0YdKcTas4GbYQaKuPC25tLA2+viegQqJmSLjWcycKII08nl&#10;xRhz6zve0nGXSiUhHHM0UKXU5lrHoiKHcehbYtG+fHCYZA2ltgE7CXeNvs2ye+2wZmmosKV5RcX3&#10;7scZeH9++jj8drND6Nabz7vVfv8yLxfGDK762SOoRH36N/9dL63gPwi+PCMT6M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rC74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59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h8MIA&#10;AADcAAAADwAAAGRycy9kb3ducmV2LnhtbERP22oCMRB9L/gPYQTfanZVatkapRREQaloBfs4bGYv&#10;upksSdT175tCoW9zONeZLTrTiBs5X1tWkA4TEMS51TWXCo5fy+dXED4ga2wsk4IHeVjMe08zzLS9&#10;855uh1CKGMI+QwVVCG0mpc8rMuiHtiWOXGGdwRChK6V2eI/hppGjJHmRBmuODRW29FFRfjlcjYLz&#10;6XO10ePUFZOiWWm589vv1is16HfvbyACdeFf/Ode6zh/msLvM/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+Hw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0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af8AA&#10;AADcAAAADwAAAGRycy9kb3ducmV2LnhtbERPTYvCMBC9L/gfwgje1lTFXalGUUEQ9uJ2xfPQjG2x&#10;mZQktvXfmwXB2zze56w2valFS85XlhVMxgkI4tzqigsF57/D5wKED8gaa8uk4EEeNuvBxwpTbTv+&#10;pTYLhYgh7FNUUIbQpFL6vCSDfmwb4shdrTMYInSF1A67GG5qOU2SL2mw4thQYkP7kvJbdjcKtsj5&#10;3pzmp1rvLotm3rk2m/0oNRr22yWIQH14i1/uo47zv6fw/0y8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yaf8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61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eFsIA&#10;AADcAAAADwAAAGRycy9kb3ducmV2LnhtbERP32vCMBB+H/g/hBP2NlM32KQaRQsD2RBmFXw9mrMp&#10;bS61ibb+94sw2Nt9fD9vsRpsI27U+cqxgukkAUFcOF1xqeB4+HyZgfABWWPjmBTcycNqOXpaYKpd&#10;z3u65aEUMYR9igpMCG0qpS8MWfQT1xJH7uw6iyHCrpS6wz6G20a+Jsm7tFhxbDDYUmaoqPOrVXD5&#10;vp8ubr3rs69B1pz9mDoPG6Wex8N6DiLQEP7Ff+6tjvM/3u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d4W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rPr>
                  <w:rFonts w:ascii="Lato" w:hAnsi="Lato"/>
                </w:rPr>
                <w:id w:val="1285937911"/>
                <w:placeholder>
                  <w:docPart w:val="F2132356A94E4921A7F2D9354EA246C8"/>
                </w:placeholder>
                <w:showingPlcHdr/>
              </w:sdtPr>
              <w:sdtEndPr/>
              <w:sdtContent>
                <w:r w:rsidR="00FB20C2" w:rsidRPr="00A51CE5">
                  <w:rPr>
                    <w:rFonts w:ascii="Lato" w:hAnsi="Lato"/>
                  </w:rPr>
                  <w:t>Hiroki</w:t>
                </w:r>
              </w:sdtContent>
            </w:sdt>
          </w:p>
        </w:tc>
        <w:tc>
          <w:tcPr>
            <w:tcW w:w="720" w:type="dxa"/>
          </w:tcPr>
          <w:p w14:paraId="428E35A0" w14:textId="77777777" w:rsidR="00B47758" w:rsidRPr="00A51CE5" w:rsidRDefault="00B47758" w:rsidP="00B4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64AC07ED" w14:textId="77777777" w:rsidR="00B47758" w:rsidRPr="00A51CE5" w:rsidRDefault="006E4896" w:rsidP="00F06F50">
            <w:pPr>
              <w:pStyle w:val="Name"/>
              <w:rPr>
                <w:rFonts w:ascii="Lato" w:hAnsi="Lato"/>
              </w:rPr>
            </w:pPr>
            <w:r w:rsidRPr="00A51CE5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05CCD0C2" wp14:editId="1D714B77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9525" t="0" r="5715" b="1270"/>
                      <wp:wrapNone/>
                      <wp:docPr id="116" name="Group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5" y="4901"/>
                                <a:chExt cx="4776" cy="2593"/>
                              </a:xfrm>
                            </wpg:grpSpPr>
                            <wpg:grpSp>
                              <wpg:cNvPr id="117" name="Group 363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8" y="6045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8" name="Freeform 36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9" name="Group 3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0" name="Freeform 3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1" name="Freeform 3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2" name="Freeform 3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" name="Freeform 3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4" name="Group 370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1" y="6054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25" name="Freeform 37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6" name="Group 3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7" name="Freeform 37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" name="Freeform 3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Freeform 3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" name="Freeform 3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1" name="Group 377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7" y="7040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2" name="Freeform 378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3" name="Group 3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34" name="Freeform 380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" name="Freeform 3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Freeform 3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" name="Freeform 3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8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7" y="4901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9" name="Freeform 38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0" name="Group 3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1" name="Freeform 38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2" name="Freeform 3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Freeform 3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Freeform 3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4EA9F" id="Group 510" o:spid="_x0000_s1026" style="position:absolute;margin-left:0;margin-top:0;width:238.8pt;height:129.65pt;z-index:-251617280;mso-position-horizontal:center;mso-position-vertical:center;mso-position-vertical-relative:page" coordorigin="6615,4901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">
                      <v:group id="Group 363" o:spid="_x0000_s1027" style="position:absolute;left:5538;top:6045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t/Or8AAADcAAAADwAAAGRycy9kb3ducmV2LnhtbERPTYvCMBC9C/6HMII3&#10;TSuoSzWKCC57Udi64HVoxjbaTEoTtf57Iyx4m8f7nOW6s7W4U+uNYwXpOAFBXDhtuFTwd9yNvkD4&#10;gKyxdkwKnuRhver3lphp9+BfuuehFDGEfYYKqhCaTEpfVGTRj11DHLmzay2GCNtS6hYfMdzWcpIk&#10;M2nRcGyosKFtRcU1v1kFeDm46elmvtPr7LDvHOXpMTdKDQfdZgEiUBc+4n/3j47z0zm8n4kXyNUL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Emrfzq/AAAA3AAAAA8AAAAA&#10;AAAAAAAAAAAAqgIAAGRycy9kb3ducmV2LnhtbFBLBQYAAAAABAAEAPoAAACWAwAAAAA=&#10;">
                        <v:shape id="Freeform 364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+AscA&#10;AADcAAAADwAAAGRycy9kb3ducmV2LnhtbESPT2/CMAzF75P2HSIjcZkghcO0FQKi0/5wmgQbaEer&#10;8dqKxomaQMu3nw9Iu9l6z+/9vFwPrlUX6mLj2cBsmoEiLr1tuDLw/fU2eQIVE7LF1jMZuFKE9er+&#10;bom59T3v6LJPlZIQjjkaqFMKudaxrMlhnPpALNqv7xwmWbtK2w57CXetnmfZo3bYsDTUGOilpvK0&#10;PzsD4fk9PBQ/m48i7I7Xgys+y9f+bMx4NGwWoBIN6d98u95awZ8JrT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XvgL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65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<v:shape id="Freeform 366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B5cgA&#10;AADcAAAADwAAAGRycy9kb3ducmV2LnhtbESPQUvDQBCF74L/YRnBm9lYoUjabamFohYPtlpob9Ps&#10;mASzs+nu2kR/vXMQvM3w3rz3zXQ+uFadKcTGs4HbLAdFXHrbcGXg/W11cw8qJmSLrWcy8E0R5rPL&#10;iykW1ve8ofM2VUpCOBZooE6pK7SOZU0OY+Y7YtE+fHCYZA2VtgF7CXetHuX5WDtsWBpq7GhZU/m5&#10;/XIG9o8Ph9NPvziF/uX1eLfe7Z6X1cqY66thMQGVaEj/5r/rJyv4I8GXZ2QC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HwHlyAAAANw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67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O7cMA&#10;AADcAAAADwAAAGRycy9kb3ducmV2LnhtbERP22oCMRB9F/oPYQp90+xui8hqXEqhWGipeAF9HDaz&#10;F91MliTV7d83BcG3OZzrLIrBdOJCzreWFaSTBARxaXXLtYL97n08A+EDssbOMin4JQ/F8mG0wFzb&#10;K2/osg21iCHsc1TQhNDnUvqyIYN+YnviyFXWGQwRulpqh9cYbjqZJclUGmw5NjTY01tD5Xn7YxSc&#10;Dt+rT/2cuuql6lZarv3XsfdKPT0Or3MQgYZwF9/cHzrOz1L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O7c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8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+1YsAA&#10;AADcAAAADwAAAGRycy9kb3ducmV2LnhtbERPTYvCMBC9L/gfwgje1nQrinSNooIg7EWreB6a2bZs&#10;MylJbOu/NwuCt3m8z1ltBtOIjpyvLSv4miYgiAuray4VXC+HzyUIH5A1NpZJwYM8bNajjxVm2vZ8&#10;pi4PpYgh7DNUUIXQZlL6oiKDfmpb4sj9WmcwROhKqR32Mdw0Mk2ShTRYc2yosKV9RcVffjcKtsjF&#10;3pzmp0bvbst23rsun/0oNRkP228QgYbwFr/cRx3npyn8PxMv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+1Ys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69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7xC8EA&#10;AADcAAAADwAAAGRycy9kb3ducmV2LnhtbERP32vCMBB+H/g/hBN8m6kKY1SjaEEQx2Crgq9Hczal&#10;zaU20db/fhkM9nYf389bbQbbiAd1vnKsYDZNQBAXTldcKjif9q/vIHxA1tg4JgVP8rBZj15WmGrX&#10;8zc98lCKGMI+RQUmhDaV0heGLPqpa4kjd3WdxRBhV0rdYR/DbSPnSfImLVYcGwy2lBkq6vxuFdw+&#10;npeb23722XGQNWdfps7DTqnJeNguQQQawr/4z33Qcf58Ab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+8Qv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70" o:spid="_x0000_s1034" style="position:absolute;left:10001;top:6054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lNHUfMEAAADcAAAADwAA&#10;AAAAAAAAAAAAAACqAgAAZHJzL2Rvd25yZXYueG1sUEsFBgAAAAAEAAQA+gAAAJgDAAAAAA==&#10;">
                        <v:shape id="Freeform 371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bIcMA&#10;AADcAAAADwAAAGRycy9kb3ducmV2LnhtbERPTWvCQBC9F/wPywheSt0oWGx0FVOq9VRQW/E4ZMck&#10;mJ1dsquJ/74rFHqbx/uc+bIztbhR4yvLCkbDBARxbnXFhYLvw/plCsIHZI21ZVJwJw/LRe9pjqm2&#10;Le/otg+FiCHsU1RQhuBSKX1ekkE/tI44cmfbGAwRNoXUDbYx3NRynCSv0mDFsaFER+8l5Zf91Shw&#10;bxv3nJ1Wn5nbHe8/JvvKP9qrUoN+t5qBCNSFf/Gfe6vj/PEEHs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rbIcMAAADc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72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<v:shape id="Freeform 373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ZkcYA&#10;AADcAAAADwAAAGRycy9kb3ducmV2LnhtbERPS2sCMRC+F/wPYQRvNVuFtqxGUUG0pQfrA+xtupnu&#10;Lm4ma5K62/76piB4m4/vOeNpaypxIedLywoe+gkI4szqknMF+93y/hmED8gaK8uk4Ic8TCeduzGm&#10;2jb8TpdtyEUMYZ+igiKEOpXSZwUZ9H1bE0fuyzqDIUKXS+2wieGmkoMkeZQGS44NBda0KCg7bb+N&#10;guNq/nH+bWZn17xtPoevh8PLIl8q1eu2sxGIQG24ia/utY7zB0/w/0y8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aZkc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74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ZncMUA&#10;AADcAAAADwAAAGRycy9kb3ducmV2LnhtbESPS2sCQRCE74H8h6EDucVZjQTZOEoQxECC4gP02Oz0&#10;PpKdnmVmouu/tw9Cbt1UddXX03nvWnWmEBvPBoaDDBRx4W3DlYHDfvkyARUTssXWMxm4UoT57PFh&#10;irn1F97SeZcqJSEcczRQp9TlWseiJodx4Dti0UofHCZZQ6VtwIuEu1aPsuxNO2xYGmrsaFFT8bv7&#10;cwZ+juvVl30dhnJctiurN/H71EVjnp/6j3dQifr0b75ff1rBHwmtPCMT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mdwxQAAANwAAAAPAAAAAAAAAAAAAAAAAJgCAABkcnMv&#10;ZG93bnJldi54bWxQSwUGAAAAAAQABAD1AAAAig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75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nE8AA&#10;AADcAAAADwAAAGRycy9kb3ducmV2LnhtbERPTYvCMBC9L/gfwgje1lTFRatRVBCEvbjdxfPQjG2x&#10;mZQktvXfmwXB2zze56y3valFS85XlhVMxgkI4tzqigsFf7/HzwUIH5A11pZJwYM8bDeDjzWm2nb8&#10;Q20WChFD2KeooAyhSaX0eUkG/dg2xJG7WmcwROgKqR12MdzUcpokX9JgxbGhxIYOJeW37G4U7JDz&#10;gznPz7XeXxbNvHNtNvtWajTsdysQgfrwFr/cJx3nT5fw/0y8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snE8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76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5ocQA&#10;AADcAAAADwAAAGRycy9kb3ducmV2LnhtbESPQUvDQBCF74L/YRmhN7tRQSR2G2JAEEtBU8HrkB2z&#10;IdnZNLs26b/vHARvM7w3732zKRY/qBNNsQts4G6dgSJugu24NfB1eL19AhUTssUhMBk4U4Rie321&#10;wdyGmT/pVKdWSQjHHA24lMZc69g48hjXYSQW7SdMHpOsU6vthLOE+0HfZ9mj9tixNDgcqXLU9PWv&#10;N3Dcnb+PodzP1fuie64+XF+nF2NWN0v5DCrRkv7Nf9dvVvAfBF+ekQn0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1+aH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77" o:spid="_x0000_s1041" style="position:absolute;left:6617;top:7040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lCB0LCAAAA3AAAAA8A&#10;AAAAAAAAAAAAAAAAqgIAAGRycy9kb3ducmV2LnhtbFBLBQYAAAAABAAEAPoAAACZAwAAAAA=&#10;">
                        <v:shape id="Freeform 378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ViMMA&#10;AADcAAAADwAAAGRycy9kb3ducmV2LnhtbERPTWvCQBC9F/wPywheSt2oUGx0FVOq9VRQW/E4ZMck&#10;mJ1dsquJ/74rFHqbx/uc+bIztbhR4yvLCkbDBARxbnXFhYLvw/plCsIHZI21ZVJwJw/LRe9pjqm2&#10;Le/otg+FiCHsU1RQhuBSKX1ekkE/tI44cmfbGAwRNoXUDbYx3NRynCSv0mDFsaFER+8l5Zf91Shw&#10;bxv3nJ1Wn5nbHe8/JvvKP9qrUoN+t5qBCNSFf/Gfe6vj/MkYHs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rViMMAAADc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79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  <v:shape id="Freeform 380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RO8YA&#10;AADcAAAADwAAAGRycy9kb3ducmV2LnhtbERPS2sCMRC+F/wPYYTeara1SFmNooL0gQfrA/Q2bqa7&#10;i5vJmkR3669vCoXe5uN7zmjSmkpcyfnSsoLHXgKCOLO65FzBdrN4eAHhA7LGyjIp+CYPk3HnboSp&#10;tg1/0nUdchFD2KeooAihTqX0WUEGfc/WxJH7ss5giNDlUjtsYrip5FOSDKTBkmNDgTXNC8pO64tR&#10;sH+dHc63Znp2zXJ17H/sdu/zfKHUfbedDkEEasO/+M/9puP8/jP8PhMvkO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2RO8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81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eM8MA&#10;AADcAAAADwAAAGRycy9kb3ducmV2LnhtbERP22oCMRB9F/oPYQp906y1LbJuVkqhKLQoWkEfh83s&#10;xW4mSxJ1+/emIPg2h3OdbN6bVpzJ+caygvEoAUFcWN1wpWD38zmcgvABWWNrmRT8kYd5/jDIMNX2&#10;whs6b0MlYgj7FBXUIXSplL6oyaAf2Y44cqV1BkOErpLa4SWGm1Y+J8mbNNhwbKixo4+ait/tySg4&#10;7leLLz0Zu/KlbBdarv33ofNKPT327zMQgfpwF9/cSx3nT17h/5l4g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5eM8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82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0lvMAA&#10;AADcAAAADwAAAGRycy9kb3ducmV2LnhtbERPTYvCMBC9C/sfwix403QVpXSN4gqC4MWtsuehGdti&#10;MylJbOu/N4Kwt3m8z1ltBtOIjpyvLSv4miYgiAuray4VXM77SQrCB2SNjWVS8CAPm/XHaIWZtj3/&#10;UpeHUsQQ9hkqqEJoMyl9UZFBP7UtceSu1hkMEbpSaod9DDeNnCXJUhqsOTZU2NKuouKW342CLXKx&#10;M6fFqdE/f2m76F2Xz49KjT+H7TeIQEP4F7/dBx3nz5fweiZ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0lvM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83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h1cIA&#10;AADcAAAADwAAAGRycy9kb3ducmV2LnhtbERP32vCMBB+H/g/hBP2NlM32KQaRQsD2RBmFXw9mrMp&#10;bS61ibb+94sw2Nt9fD9vsRpsI27U+cqxgukkAUFcOF1xqeB4+HyZgfABWWPjmBTcycNqOXpaYKpd&#10;z3u65aEUMYR9igpMCG0qpS8MWfQT1xJH7uw6iyHCrpS6wz6G20a+Jsm7tFhxbDDYUmaoqPOrVXD5&#10;vp8ubr3rs69B1pz9mDoPG6Wex8N6DiLQEP7Ff+6tjvPfPuDx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GHVwgAAANwAAAAPAAAAAAAAAAAAAAAAAJgCAABkcnMvZG93&#10;bnJldi54bWxQSwUGAAAAAAQABAD1AAAAhwM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84" o:spid="_x0000_s1048" style="position:absolute;left:6617;top:4901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shape id="Freeform 385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H+cQA&#10;AADcAAAADwAAAGRycy9kb3ducmV2LnhtbERPS2vCQBC+C/0PywhepG6sIDW6ipFqeyqYPvA4ZMck&#10;NDu7ZFcT/323IPQ2H99zVpveNOJKra8tK5hOEhDEhdU1lwo+P/aPzyB8QNbYWCYFN/KwWT8MVphq&#10;2/GRrnkoRQxhn6KCKgSXSumLigz6iXXEkTvb1mCIsC2lbrGL4aaRT0kylwZrjg0VOtpVVPzkF6PA&#10;LQ5unJ22r5k7ft++TPZevHQXpUbDfrsEEagP/+K7+03H+bMF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R/n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86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<v:shape id="Freeform 387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B3sUA&#10;AADcAAAADwAAAGRycy9kb3ducmV2LnhtbERPS2sCMRC+C/6HMAVvmrUWka1RrCDa4sEntLfpZrq7&#10;uJmsSepu++ubQqG3+fieM523phI3cr60rGA4SEAQZ1aXnCs4HVf9CQgfkDVWlknBF3mYz7qdKaba&#10;Nryn2yHkIoawT1FBEUKdSumzggz6ga2JI/dhncEQoculdtjEcFPJ+yQZS4Mlx4YCa1oWlF0On0bB&#10;6/rp7frdLK6u2e7eRy/n8/MyXynVu2sXjyACteFf/Ofe6Dj/YQi/z8QL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EHe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88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1OsIA&#10;AADcAAAADwAAAGRycy9kb3ducmV2LnhtbERP22oCMRB9F/yHMIJvNeuFUrZGEUEUFEtXoX0cNrOX&#10;upksSdTt3zdCwbc5nOvMl51pxI2cry0rGI8SEMS51TWXCs6nzcsbCB+QNTaWScEveVgu+r05ptre&#10;+ZNuWShFDGGfooIqhDaV0ucVGfQj2xJHrrDOYIjQlVI7vMdw08hJkrxKgzXHhgpbWleUX7KrUfDz&#10;ddzu9XTsilnRbLX88Ifv1is1HHSrdxCBuvAU/7t3Os6fTeDxTL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bU6wgAAANwAAAAPAAAAAAAAAAAAAAAAAJgCAABkcnMvZG93&#10;bnJldi54bWxQSwUGAAAAAAQABAD1AAAAhwM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89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1WcAA&#10;AADcAAAADwAAAGRycy9kb3ducmV2LnhtbERPS4vCMBC+C/sfwix403TXB1KN4gqC4EXrsuehGduy&#10;zaQksa3/3giCt/n4nrPa9KYWLTlfWVbwNU5AEOdWV1wo+L3sRwsQPiBrrC2Tgjt52Kw/BitMte34&#10;TG0WChFD2KeooAyhSaX0eUkG/dg2xJG7WmcwROgKqR12MdzU8jtJ5tJgxbGhxIZ2JeX/2c0o2CLn&#10;O3OanWr987doZp1rs8lRqeFnv12CCNSHt/jlPug4fzqB5zPx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z1WcAAAADc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0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M38EA&#10;AADcAAAADwAAAGRycy9kb3ducmV2LnhtbERP32vCMBB+H/g/hBN8m6kiY1SjaEEYymCrgq9Hczal&#10;zaU2ma3/vRkM9nYf389bbQbbiDt1vnKsYDZNQBAXTldcKjif9q/vIHxA1tg4JgUP8rBZj15WmGrX&#10;8zfd81CKGMI+RQUmhDaV0heGLPqpa4kjd3WdxRBhV0rdYR/DbSPnSfImLVYcGwy2lBkq6vzHKrgd&#10;H5eb23722WGQNWdfps7DTqnJeNguQQQawr/4z/2h4/zFAn6fiR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jN/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rPr>
                  <w:rFonts w:ascii="Lato" w:hAnsi="Lato"/>
                </w:rPr>
                <w:id w:val="1285937873"/>
                <w:placeholder>
                  <w:docPart w:val="595F6EFBEC9D4F1D8FBB633821A7779A"/>
                </w:placeholder>
                <w:showingPlcHdr/>
              </w:sdtPr>
              <w:sdtEndPr/>
              <w:sdtContent>
                <w:r w:rsidR="00F06F50" w:rsidRPr="00A51CE5">
                  <w:rPr>
                    <w:rFonts w:ascii="Lato" w:hAnsi="Lato"/>
                  </w:rPr>
                  <w:t>Stephan</w:t>
                </w:r>
              </w:sdtContent>
            </w:sdt>
          </w:p>
        </w:tc>
      </w:tr>
      <w:tr w:rsidR="00B47758" w14:paraId="317707B2" w14:textId="77777777" w:rsidTr="00A51CE5">
        <w:trPr>
          <w:trHeight w:hRule="exact"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6FD864D4" w14:textId="77777777" w:rsidR="00B47758" w:rsidRPr="00B47758" w:rsidRDefault="00B47758" w:rsidP="00F06F50">
            <w:pPr>
              <w:jc w:val="center"/>
            </w:pPr>
          </w:p>
        </w:tc>
        <w:tc>
          <w:tcPr>
            <w:tcW w:w="720" w:type="dxa"/>
          </w:tcPr>
          <w:p w14:paraId="5BA11924" w14:textId="77777777" w:rsidR="00B47758" w:rsidRPr="00B47758" w:rsidRDefault="00B47758" w:rsidP="00B4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4E4E6B4B" w14:textId="77777777" w:rsidR="00B47758" w:rsidRPr="00B47758" w:rsidRDefault="00B47758" w:rsidP="00B47758"/>
        </w:tc>
      </w:tr>
      <w:tr w:rsidR="00B47758" w14:paraId="52DBC45F" w14:textId="77777777" w:rsidTr="00A5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3E6EFD46" w14:textId="77777777" w:rsidR="00B47758" w:rsidRPr="00011601" w:rsidRDefault="006E4896" w:rsidP="00F06F50">
            <w:pPr>
              <w:pStyle w:val="Name"/>
              <w:rPr>
                <w:rFonts w:ascii="Lato" w:hAnsi="Lato"/>
              </w:rPr>
            </w:pPr>
            <w:r w:rsidRPr="00011601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1E68E0EB" wp14:editId="388952E7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0" t="0" r="5715" b="1270"/>
                      <wp:wrapNone/>
                      <wp:docPr id="87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4" y="8499"/>
                                <a:chExt cx="4776" cy="2593"/>
                              </a:xfrm>
                            </wpg:grpSpPr>
                            <wpg:grpSp>
                              <wpg:cNvPr id="88" name="Group 392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3" y="96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9" name="Freeform 39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0" name="Group 3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1" name="Freeform 39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Freeform 3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Freeform 3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Freeform 3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5" name="Group 399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40" y="96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96" name="Freeform 40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7" name="Group 4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8" name="Freeform 40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" name="Freeform 4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4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" name="Freeform 4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2" name="Group 406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6" y="106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3" name="Freeform 40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4" name="Group 4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05" name="Freeform 40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" name="Freeform 4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" name="Freeform 4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" name="Freeform 4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9" name="Group 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" y="84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0" name="Freeform 41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1" name="Group 4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12" name="Freeform 41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3" name="Freeform 4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" name="Freeform 4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" name="Freeform 4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2B9CF3" id="Group 511" o:spid="_x0000_s1026" style="position:absolute;margin-left:0;margin-top:0;width:238.8pt;height:129.65pt;z-index:-251612160;mso-position-horizontal:center;mso-position-vertical:center;mso-position-vertical-relative:page" coordorigin="854,84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">
                      <v:group id="Group 392" o:spid="_x0000_s1027" style="position:absolute;left:-223;top:9643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CRyr4AAADbAAAADwAAAGRycy9kb3ducmV2LnhtbERPTYvCMBC9C/6HMMLe&#10;NK2gSDUWERQvClsFr0MztrHNpDRRu/9+c1jY4+N9b/LBtuJNvTeOFaSzBARx6bThSsHtepiuQPiA&#10;rLF1TAp+yEO+HY82mGn34W96F6ESMYR9hgrqELpMSl/WZNHPXEccuYfrLYYI+0rqHj8x3LZyniRL&#10;adFwbKixo31NZVO8rAJ8Xtzi/jLHtFlezoOjIr0WRqmvybBbgwg0hH/xn/ukFazi2Pgl/gC5/QU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zdCRyr4AAADbAAAADwAAAAAA&#10;AAAAAAAAAACqAgAAZHJzL2Rvd25yZXYueG1sUEsFBgAAAAAEAAQA+gAAAJUDAAAAAA==&#10;">
                        <v:shape id="Freeform 393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y28UA&#10;AADbAAAADwAAAGRycy9kb3ducmV2LnhtbESPT2vCQBTE70K/w/KEXqRu7EE0dRVTbPVU8E+Lx0f2&#10;mQSzb5fsauK3dwuCx2FmfsPMFp2pxZUaX1lWMBomIIhzqysuFBz2X28TED4ga6wtk4IbeVjMX3oz&#10;TLVteUvXXShEhLBPUUEZgkul9HlJBv3QOuLonWxjMETZFFI32Ea4qeV7koylwYrjQomOPkvKz7uL&#10;UeCm326QHZfrzG3/br8m+8lX7UWp1363/AARqAvP8KO90QomU/j/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PLb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94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<v:shape id="Freeform 395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QyscA&#10;AADbAAAADwAAAGRycy9kb3ducmV2LnhtbESPT2sCMRTE74LfIbyCN81aoejWKFYQbfHgX2hvr5vX&#10;3cXNy5qk7rafvikUehxm5jfMdN6aStzI+dKyguEgAUGcWV1yruB0XPXHIHxA1lhZJgVf5GE+63am&#10;mGrb8J5uh5CLCGGfooIihDqV0mcFGfQDWxNH78M6gyFKl0vtsIlwU8n7JHmQBkuOCwXWtCwouxw+&#10;jYLX9dPb9btZXF2z3b2PXs7n52W+Uqp31y4eQQRqw3/4r73RCiZD+P0Sf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zUMr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96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e3sQA&#10;AADbAAAADwAAAGRycy9kb3ducmV2LnhtbESP3WoCMRSE74W+QziF3mlWW0pdNyulUBRaFK2gl4fN&#10;2R+7OVmSqNu3NwXBy2FmvmGyeW9acSbnG8sKxqMEBHFhdcOVgt3P5/ANhA/IGlvLpOCPPMzzh0GG&#10;qbYX3tB5GyoRIexTVFCH0KVS+qImg35kO+LoldYZDFG6SmqHlwg3rZwkyas02HBcqLGjj5qK3+3J&#10;KDjuV4sv/Tx25UvZLrRc++9D55V6euzfZyAC9eEevrWXWsF0Av9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83t7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97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kwsMA&#10;AADbAAAADwAAAGRycy9kb3ducmV2LnhtbESPwWrDMBBE74X8g9hAb42cGJfEiRISQ6HQi+uWnBdr&#10;Y5tYKyOptvv3VaHQ4zAzb5jDaTa9GMn5zrKC9SoBQVxb3XGj4PPj5WkLwgdkjb1lUvBNHk7HxcMB&#10;c20nfqexCo2IEPY5KmhDGHIpfd2SQb+yA3H0btYZDFG6RmqHU4SbXm6S5Fka7DgutDhQ0VJ9r76M&#10;gjNyXZgyK3t9uW6HbHJjlb4p9bicz3sQgebwH/5rv2oFuxR+v8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okwsMAAADb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8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RNcMA&#10;AADbAAAADwAAAGRycy9kb3ducmV2LnhtbESPQWvCQBSE7wX/w/KE3urGUkqNrqKBgrQINQpeH9ln&#10;NiT7NmZXE/99Vyj0OMzMN8xiNdhG3KjzlWMF00kCgrhwuuJSwfHw+fIBwgdkjY1jUnAnD6vl6GmB&#10;qXY97+mWh1JECPsUFZgQ2lRKXxiy6CeuJY7e2XUWQ5RdKXWHfYTbRr4mybu0WHFcMNhSZqio86tV&#10;cPm+ny5uveuzr0HWnP2YOg8bpZ7Hw3oOItAQ/sN/7a1WMHuD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SRNc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99" o:spid="_x0000_s1034" style="position:absolute;left:4240;top:9652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gYEKXCAAAA2wAAAA8A&#10;AAAAAAAAAAAAAAAAqgIAAGRycy9kb3ducmV2LnhtbFBLBQYAAAAABAAEAPoAAACZAwAAAAA=&#10;">
                        <v:shape id="Freeform 400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wdMQA&#10;AADbAAAADwAAAGRycy9kb3ducmV2LnhtbESPT2vCQBTE74LfYXmFXkQ39SAaXcVIbXsS/EuPj+xr&#10;Epp9u2RXE799tyB4HGbmN8xi1Zla3KjxlWUFb6MEBHFudcWFgtNxO5yC8AFZY22ZFNzJw2rZ7y0w&#10;1bblPd0OoRARwj5FBWUILpXS5yUZ9CPriKP3YxuDIcqmkLrBNsJNLcdJMpEGK44LJTralJT/Hq5G&#10;gZt9uEH2vf7M3P5yP5tsl7+3V6VeX7r1HESgLjzDj/aXVjCbwP+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8HTEAAAA2w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01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<v:shape id="Freeform 402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5V8QA&#10;AADbAAAADwAAAGRycy9kb3ducmV2LnhtbERPy2oCMRTdC/5DuEJ3mtGC2KlRVJA+6MJqhXZ3nVxn&#10;Bic3Y5I6U7++WQguD+c9nbemEhdyvrSsYDhIQBBnVpecK/jarfsTED4ga6wsk4I/8jCfdTtTTLVt&#10;+JMu25CLGMI+RQVFCHUqpc8KMugHtiaO3NE6gyFCl0vtsInhppKjJBlLgyXHhgJrWhWUnba/RsH3&#10;y/LnfG0WZ9d8bA6P7/v92ypfK/XQaxfPIAK14S6+uV+1gqc4Nn6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+VfEAAAA2wAAAA8AAAAAAAAAAAAAAAAAmAIAAGRycy9k&#10;b3ducmV2LnhtbFBLBQYAAAAABAAEAPUAAACJ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03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Mr8QA&#10;AADbAAAADwAAAGRycy9kb3ducmV2LnhtbESP3WoCMRSE7wXfIZyCdzVrLVJXs4sIxUJLRSvo5WFz&#10;9qduTpYk1e3bN0LBy2FmvmGWeW9acSHnG8sKJuMEBHFhdcOVgsPX6+MLCB+QNbaWScEveciz4WCJ&#10;qbZX3tFlHyoRIexTVFCH0KVS+qImg35sO+LoldYZDFG6SmqH1wg3rXxKkpk02HBcqLGjdU3Fef9j&#10;FHwfPzfvejpx5XPZbrTc+o9T55UaPfSrBYhAfbiH/9tvWsF8Dr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TK/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04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S7sMA&#10;AADcAAAADwAAAGRycy9kb3ducmV2LnhtbESPQWvCQBCF7wX/wzJCb3VTRZHUVVQoCF40iuchO01C&#10;s7Nhd5uk/945FHqb4b1575vNbnSt6inExrOB91kGirj0tuHKwP32+bYGFROyxdYzGfilCLvt5GWD&#10;ufUDX6kvUqUkhGOOBuqUulzrWNbkMM58Ryzalw8Ok6yh0jbgIOGu1fMsW2mHDUtDjR0dayq/ix9n&#10;YI9cHt1leWnt4bHulkPoi8XZmNfpuP8AlWhM/+a/65MV/Ezw5RmZQG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TS7sMAAADc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05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WWh8EA&#10;AADcAAAADwAAAGRycy9kb3ducmV2LnhtbERPTWvCQBC9C/0PyxS86UYPImlWsYFCaRE0LfQ6ZKfZ&#10;kOxszK4m/ntXELzN431Oth1tKy7U+9qxgsU8AUFcOl1zpeD352O2BuEDssbWMSm4koft5mWSYard&#10;wEe6FKESMYR9igpMCF0qpS8NWfRz1xFH7t/1FkOEfSV1j0MMt61cJslKWqw5NhjsKDdUNsXZKjh9&#10;X/9Obrcf8q9RNpwfTFOEd6Wmr+PuDUSgMTzFD/enjvOTBdyfiR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lof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06" o:spid="_x0000_s1041" style="position:absolute;left:856;top:10638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/xTiMEAAADcAAAADwAA&#10;AAAAAAAAAAAAAACqAgAAZHJzL2Rvd25yZXYueG1sUEsFBgAAAAAEAAQA+gAAAJgDAAAAAA==&#10;">
                        <v:shape id="Freeform 407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6rsQA&#10;AADcAAAADwAAAGRycy9kb3ducmV2LnhtbERPS2vCQBC+C/0PyxR6kbpRQWzqKkas9SSYPuhxyE6T&#10;0Ozskl1N/PddQfA2H99zFqveNOJMra8tKxiPEhDEhdU1lwo+P96e5yB8QNbYWCYFF/KwWj4MFphq&#10;2/GRznkoRQxhn6KCKgSXSumLigz6kXXEkfu1rcEQYVtK3WIXw00jJ0kykwZrjg0VOtpUVPzlJ6PA&#10;vezcMPtZv2fu+H35Mtmh2HYnpZ4e+/UriEB9uItv7r2O85Mp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uq7EAAAA3A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08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<v:shape id="Freeform 409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3+HcYA&#10;AADcAAAADwAAAGRycy9kb3ducmV2LnhtbERPTWsCMRC9F/wPYQrearYVS9kaxQqilR5aW0Fv42bc&#10;XdxM1iS6q7++EQq9zeN9znDcmkqcyfnSsoLHXgKCOLO65FzBz/fs4QWED8gaK8uk4EIexqPO3RBT&#10;bRv+ovMq5CKGsE9RQRFCnUrps4IM+p6tiSO3t85giNDlUjtsYrip5FOSPEuDJceGAmuaFpQdViej&#10;YDN/2x6vzeTomo/PXX+5Xr9P85lS3ft28goiUBv+xX/uhY7zkwHcnokXyN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3+HcYAAADc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0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K+cMA&#10;AADcAAAADwAAAGRycy9kb3ducmV2LnhtbERP22oCMRB9F/yHMIW+adZapGzNLkUoCorittA+DpvZ&#10;S7uZLEmq2783guDbHM51lvlgOnEi51vLCmbTBARxaXXLtYLPj/fJCwgfkDV2lknBP3nIs/Foiam2&#10;Zz7SqQi1iCHsU1TQhNCnUvqyIYN+anviyFXWGQwRulpqh+cYbjr5lCQLabDl2NBgT6uGyt/izyj4&#10;+dqvt3o+c9Vz1a21PPjdd++VenwY3l5BBBrCXXxzb3Scnyzg+ky8QG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AK+c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11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KmsEA&#10;AADcAAAADwAAAGRycy9kb3ducmV2LnhtbERPTWvDMAy9F/YfjAa7Nc420oWsbukCg8IubTp2FrGa&#10;hMZysL0k+/f1oNCbHu9T6+1sejGS851lBc9JCoK4trrjRsH36XOZg/ABWWNvmRT8kYft5mGxxkLb&#10;iY80VqERMYR9gQraEIZCSl+3ZNAndiCO3Nk6gyFC10jtcIrhppcvabqSBjuODS0OVLZUX6pfo2CH&#10;XJfmkB16/fGTD9nkxur1S6mnx3n3DiLQHO7im3uv4/z0Df6fiRfIz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SprBAAAA3A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12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/GsQA&#10;AADcAAAADwAAAGRycy9kb3ducmV2LnhtbESPQWvDMAyF74X9B6PCbq3THsrI6pYuMCgrgy0t7Cpi&#10;LQ6J5TT2mvTfT4fBbhLv6b1P2/3kO3WjITaBDayWGSjiKtiGawOX8+viCVRMyBa7wGTgThH2u4fZ&#10;FnMbRv6kW5lqJSEcczTgUupzrWPlyGNchp5YtO8weEyyDrW2A44S7ju9zrKN9tiwNDjsqXBUteWP&#10;N3A93b+u4fA+Fm+Tbrn4cG2ZXox5nE+HZ1CJpvRv/rs+WsHPhF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PxrEAAAA3A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13" o:spid="_x0000_s1048" style="position:absolute;left:856;top:8499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Freeform 414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yBMcA&#10;AADcAAAADwAAAGRycy9kb3ducmV2LnhtbESPT2/CMAzF75P2HSIjcZkghcO0FQKi0/5wmgQbaEer&#10;8dqKxomaQMu3nw9Iu9l6z+/9vFwPrlUX6mLj2cBsmoEiLr1tuDLw/fU2eQIVE7LF1jMZuFKE9er+&#10;bom59T3v6LJPlZIQjjkaqFMKudaxrMlhnPpALNqv7xwmWbtK2w57CXetnmfZo3bYsDTUGOilpvK0&#10;PzsD4fk9PBQ/m48i7I7Xgys+y9f+bMx4NGwWoBIN6d98u95awZ8Jvj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hsgTHAAAA3AAAAA8AAAAAAAAAAAAAAAAAmAIAAGRy&#10;cy9kb3ducmV2LnhtbFBLBQYAAAAABAAEAPUAAACM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15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<v:shape id="Freeform 416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wtMUA&#10;AADcAAAADwAAAGRycy9kb3ducmV2LnhtbERPTWsCMRC9F/wPYQRvNasFKatRrCDW0oPaCvY23Ux3&#10;FzeTNUndrb/eCEJv83ifM5m1phJncr60rGDQT0AQZ1aXnCv4/Fg+PoPwAVljZZkU/JGH2bTzMMFU&#10;24a3dN6FXMQQ9ikqKEKoUyl9VpBB37c1ceR+rDMYInS51A6bGG4qOUySkTRYcmwosKZFQdlx92sU&#10;HFYvX6dLMz+55n3z/fS2368X+VKpXredj0EEasO/+O5+1XH+YAi3Z+IF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fC0xQAAANw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7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4/vMMA&#10;AADcAAAADwAAAGRycy9kb3ducmV2LnhtbERP22oCMRB9F/oPYQp9q9lVkbIal1KQLVQUbaE+DpvZ&#10;S7uZLEmq698boeDbHM51lvlgOnEi51vLCtJxAoK4tLrlWsHX5/r5BYQPyBo7y6TgQh7y1cNoiZm2&#10;Z97T6RBqEUPYZ6igCaHPpPRlQwb92PbEkausMxgidLXUDs8x3HRykiRzabDl2NBgT28Nlb+HP6Pg&#10;53tbfOhp6qpZ1RVa7vzm2Hulnh6H1wWIQEO4i//d7zrOT6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4/vMMAAADc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18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CMMIA&#10;AADcAAAADwAAAGRycy9kb3ducmV2LnhtbERPTWvDMAy9F/YfjAa7tU66ppS0bugKg0EvWTp2FrGa&#10;hMVysN0k+/fzYLCbHu9Th2I2vRjJ+c6ygnSVgCCure64UfBxfV3uQPiArLG3TAq+yUNxfFgcMNd2&#10;4ncaq9CIGMI+RwVtCEMupa9bMuhXdiCO3M06gyFC10jtcIrhppfrJNlKgx3HhhYHOrdUf1V3o+CE&#10;XJ9NmZW9fvncDdnkxur5otTT43zagwg0h3/xn/tNx/npBn6fiR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kIwwgAAANw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19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GWcEA&#10;AADcAAAADwAAAGRycy9kb3ducmV2LnhtbERP32vCMBB+H/g/hBP2NlMHG6MaRQvCcAxcFXw9mrMp&#10;bS61ibb+94sg+HYf38+bLwfbiCt1vnKsYDpJQBAXTldcKjjsN29fIHxA1tg4JgU38rBcjF7mmGrX&#10;8x9d81CKGMI+RQUmhDaV0heGLPqJa4kjd3KdxRBhV0rdYR/DbSPfk+RTWqw4NhhsKTNU1PnFKjj/&#10;3I5nt/rts+0ga852ps7DWqnX8bCagQg0hKf44f7Wcf70A+7Px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3BlnBAAAA3A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rPr>
                  <w:rFonts w:ascii="Lato" w:hAnsi="Lato"/>
                </w:rPr>
                <w:id w:val="1285937876"/>
                <w:placeholder>
                  <w:docPart w:val="B7A0650F044146C698C7F0E18E1D8F5F"/>
                </w:placeholder>
                <w:showingPlcHdr/>
              </w:sdtPr>
              <w:sdtEndPr/>
              <w:sdtContent>
                <w:r w:rsidR="00F06F50" w:rsidRPr="00011601">
                  <w:rPr>
                    <w:rFonts w:ascii="Lato" w:hAnsi="Lato"/>
                  </w:rPr>
                  <w:t>Cheri</w:t>
                </w:r>
              </w:sdtContent>
            </w:sdt>
          </w:p>
        </w:tc>
        <w:tc>
          <w:tcPr>
            <w:tcW w:w="720" w:type="dxa"/>
          </w:tcPr>
          <w:p w14:paraId="42F73674" w14:textId="77777777" w:rsidR="00B47758" w:rsidRPr="00011601" w:rsidRDefault="00B47758" w:rsidP="00B4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20F0D9AF" w14:textId="77777777" w:rsidR="00B47758" w:rsidRPr="00011601" w:rsidRDefault="006E4896" w:rsidP="00F06F50">
            <w:pPr>
              <w:pStyle w:val="Name"/>
              <w:rPr>
                <w:rFonts w:ascii="Lato" w:hAnsi="Lato"/>
              </w:rPr>
            </w:pPr>
            <w:r w:rsidRPr="00011601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073E3A9B" wp14:editId="795AFD75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9525" t="0" r="5715" b="1270"/>
                      <wp:wrapNone/>
                      <wp:docPr id="58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6" y="8497"/>
                                <a:chExt cx="4776" cy="2593"/>
                              </a:xfrm>
                            </wpg:grpSpPr>
                            <wpg:grpSp>
                              <wpg:cNvPr id="59" name="Group 421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9" y="964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0" name="Freeform 42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4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2" name="Freeform 4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Freeform 4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" name="Freeform 4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" name="Freeform 4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6" name="Group 428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2" y="965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7" name="Freeform 42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8" name="Group 4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69" name="Freeform 43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" name="Freeform 4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" name="Freeform 4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Freeform 4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3" name="Group 435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8" y="10636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74" name="Freeform 43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5" name="Group 4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76" name="Freeform 43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Freeform 4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4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" name="Freeform 4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0" name="Group 4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8" y="849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1" name="Freeform 44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2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83" name="Freeform 44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Freeform 4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Freeform 4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Freeform 4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FB5DF0" id="Group 512" o:spid="_x0000_s1026" style="position:absolute;margin-left:0;margin-top:0;width:238.8pt;height:129.65pt;z-index:-251607040;mso-position-horizontal:center;mso-position-vertical:center;mso-position-vertical-relative:page" coordorigin="6616,8497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">
                      <v:group id="Group 421" o:spid="_x0000_s1027" style="position:absolute;left:5539;top:9641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z8GBbCAAAA2wAAAA8A&#10;AAAAAAAAAAAAAAAAqgIAAGRycy9kb3ducmV2LnhtbFBLBQYAAAAABAAEAPoAAACZAwAAAAA=&#10;">
                        <v:shape id="Freeform 422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9vMEA&#10;AADbAAAADwAAAGRycy9kb3ducmV2LnhtbERPy4rCMBTdD/gP4QpuBk3HhcxUo1gZdVYDPnF5aa5t&#10;sbkJTbT1781iYJaH854tOlOLBzW+sqzgY5SAIM6trrhQcDysh58gfEDWWFsmBU/ysJj33maYatvy&#10;jh77UIgYwj5FBWUILpXS5yUZ9CPriCN3tY3BEGFTSN1gG8NNLcdJMpEGK44NJTpalZTf9nejwH1t&#10;3Ht2WW4ztzs/Tyb7zb/bu1KDfrecggjUhX/xn/tHK5jE9fFL/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ivbzBAAAA2wAAAA8AAAAAAAAAAAAAAAAAmAIAAGRycy9kb3du&#10;cmV2LnhtbFBLBQYAAAAABAAEAPUAAACG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23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<v:shape id="Freeform 424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+mscA&#10;AADbAAAADwAAAGRycy9kb3ducmV2LnhtbESPT2sCMRTE7wW/Q3iCt5pVQcpqFCtIa+mh/gO9PTev&#10;u4ublzWJ7rafvikUehxm5jfMdN6aStzJ+dKygkE/AUGcWV1yrmC/Wz0+gfABWWNlmRR8kYf5rPMw&#10;xVTbhjd034ZcRAj7FBUUIdSplD4ryKDv25o4ep/WGQxRulxqh02Em0oOk2QsDZYcFwqsaVlQdtne&#10;jILjy/Pp+t0srq55/ziP3g6H9TJfKdXrtosJiEBt+A//tV+1gvEQfr/EH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0vpr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25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LYsMA&#10;AADbAAAADwAAAGRycy9kb3ducmV2LnhtbESP3WoCMRSE7wu+QziCdzWrFimrUUQQBcVSFfTysDn7&#10;o5uTJYm6fXtTKPRymJlvmOm8NbV4kPOVZQWDfgKCOLO64kLB6bh6/wThA7LG2jIp+CEP81nnbYqp&#10;tk/+pschFCJC2KeooAyhSaX0WUkGfd82xNHLrTMYonSF1A6fEW5qOUySsTRYcVwosaFlSdntcDcK&#10;ruf9eqtHA5d/5PVayy+/uzReqV63XUxABGrDf/ivvdEKxiP4/R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ULYs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26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MkcEA&#10;AADbAAAADwAAAGRycy9kb3ducmV2LnhtbESPQYvCMBSE7wv+h/AEb2vquopUo6ggCHvR7uL50Tzb&#10;YvNSkmxb/70RBI/DzHzDrDa9qUVLzleWFUzGCQji3OqKCwV/v4fPBQgfkDXWlknBnTxs1oOPFaba&#10;dnymNguFiBD2KSooQ2hSKX1ekkE/tg1x9K7WGQxRukJqh12Em1p+JclcGqw4LpTY0L6k/Jb9GwVb&#10;5HxvTrNTrXeXRTPrXJtNf5QaDfvtEkSgPrzDr/ZRK5h/w/NL/A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mzJH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27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1EicMA&#10;AADbAAAADwAAAGRycy9kb3ducmV2LnhtbESPQWvCQBSE7wX/w/KE3upGQSnRVTQgFIvQRsHrI/vM&#10;hmTfxuzWxH/vFgo9DjPzDbPaDLYRd+p85VjBdJKAIC6crrhUcD7t395B+ICssXFMCh7kYbMevaww&#10;1a7nb7rnoRQRwj5FBSaENpXSF4Ys+olriaN3dZ3FEGVXSt1hH+G2kbMkWUiLFccFgy1lhoo6/7EK&#10;bp+Py81tj312GGTN2Zep87BT6nU8bJcgAg3hP/zX/tAKFnP4/R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1Eic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28" o:spid="_x0000_s1034" style="position:absolute;left:10002;top:9650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H/71wwAAANsAAAAP&#10;AAAAAAAAAAAAAAAAAKoCAABkcnMvZG93bnJldi54bWxQSwUGAAAAAAQABAD6AAAAmgMAAAAA&#10;">
                        <v:shape id="Freeform 429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lyMUA&#10;AADbAAAADwAAAGRycy9kb3ducmV2LnhtbESPQWvCQBSE7wX/w/IEL6Vu9GBtdBUjtvVUUFvx+Mg+&#10;k2D27ZJdTfz3XaHQ4zAz3zDzZWdqcaPGV5YVjIYJCOLc6ooLBd+H95cpCB+QNdaWScGdPCwXvac5&#10;ptq2vKPbPhQiQtinqKAMwaVS+rwkg35oHXH0zrYxGKJsCqkbbCPc1HKcJBNpsOK4UKKjdUn5ZX81&#10;Ctzbh3vOTqvPzO2O9x+TfeWb9qrUoN+tZiACdeE//NfeagWTV3h8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yXI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30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<v:shape id="Freeform 431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s68cA&#10;AADbAAAADwAAAGRycy9kb3ducmV2LnhtbESPW2sCMRSE3wv+h3CEvtVsW5C6GkUF6YU+eAV9O25O&#10;dxc3J2sS3W1/vSkU+jjMzDfMaNKaSlzJ+dKygsdeAoI4s7rkXMF2s3h4AeEDssbKMin4Jg+Tcedu&#10;hKm2Da/oug65iBD2KSooQqhTKX1WkEHfszVx9L6sMxiidLnUDpsIN5V8SpK+NFhyXCiwpnlB2Wl9&#10;MQr2r7PD+aeZnl3zuTw+f+x27/N8odR9t50OQQRqw3/4r/2mFfQH8Psl/gA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QLOv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2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DyMAA&#10;AADbAAAADwAAAGRycy9kb3ducmV2LnhtbERPy2oCMRTdF/yHcIXuNOODKqNRRBALlZaqoMvL5M5D&#10;JzdDkur492YhdHk47/myNbW4kfOVZQWDfgKCOLO64kLB8bDpTUH4gKyxtkwKHuRhuei8zTHV9s6/&#10;dNuHQsQQ9ikqKENoUil9VpJB37cNceRy6wyGCF0htcN7DDe1HCbJhzRYcWwosaF1Sdl1/2cUXE7f&#10;2y89Grh8nNdbLX/87tx4pd677WoGIlAb/sUv96dWMInr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4DyMAAAADbAAAADwAAAAAAAAAAAAAAAACYAgAAZHJzL2Rvd25y&#10;ZXYueG1sUEsFBgAAAAAEAAQA9QAAAIU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33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51MMA&#10;AADbAAAADwAAAGRycy9kb3ducmV2LnhtbESPwWrDMBBE74H+g9hCb4nsFCfBiWLSQKHQi+OUnhdr&#10;Y5taKyMptvv3VaHQ4zAzb5hDMZtejOR8Z1lBukpAENdWd9wo+Li+LncgfEDW2FsmBd/koTg+LA6Y&#10;azvxhcYqNCJC2OeooA1hyKX0dUsG/coOxNG7WWcwROkaqR1OEW56uU6SjTTYcVxocaBzS/VXdTcK&#10;Tsj12ZRZ2euXz92QTW6snt+VenqcT3sQgebwH/5rv2kF2xR+v8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j51MMAAADbAAAADwAAAAAAAAAAAAAAAACYAgAAZHJzL2Rv&#10;d25yZXYueG1sUEsFBgAAAAAEAAQA9QAAAIg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34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KIMMA&#10;AADbAAAADwAAAGRycy9kb3ducmV2LnhtbESPQWvCQBSE7wX/w/IEb3WjB1uiq2hAEEuhjYLXR/aZ&#10;Dcm+jdnVxH/fLRR6HGbmG2a1GWwjHtT5yrGC2TQBQVw4XXGp4Hzav76D8AFZY+OYFDzJw2Y9ellh&#10;ql3P3/TIQykihH2KCkwIbSqlLwxZ9FPXEkfv6jqLIcqulLrDPsJtI+dJspAWK44LBlvKDBV1frcK&#10;bh/Py81tP/vsOMiasy9T52Gn1GQ8bJcgAg3hP/zXPmgFb3P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1KI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35" o:spid="_x0000_s1041" style="position:absolute;left:6618;top:10636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d58IAAADbAAAADwAAAGRycy9kb3ducmV2LnhtbESPQWvCQBSE7wX/w/KE&#10;3upGG6pEVxFBkeKlqYrHR/aZLGbfhuyq6b93BaHHYWa+YWaLztbiRq03jhUMBwkI4sJpw6WC/e/6&#10;YwLCB2SNtWNS8EceFvPe2wwz7e78Q7c8lCJC2GeooAqhyaT0RUUW/cA1xNE7u9ZiiLItpW7xHuG2&#10;lqMk+ZIWDceFChtaVVRc8qtVcFialNLj6XuXFERbLU+b3KRKvfe75RREoC78h1/trVYw/o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Ln3efCAAAA2wAAAA8A&#10;AAAAAAAAAAAAAAAAqgIAAGRycy9kb3ducmV2LnhtbFBLBQYAAAAABAAEAPoAAACZAwAAAAA=&#10;">
                        <v:shape id="Freeform 436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tYsUA&#10;AADbAAAADwAAAGRycy9kb3ducmV2LnhtbESPQWvCQBSE70L/w/IKvUjdtIhto6uYotaToK3i8ZF9&#10;TUKzb5fsauK/7wqCx2FmvmEms87U4kyNrywreBkkIIhzqysuFPx8L5/fQfiArLG2TAou5GE2fehN&#10;MNW25S2dd6EQEcI+RQVlCC6V0uclGfQD64ij92sbgyHKppC6wTbCTS1fk2QkDVYcF0p09FlS/rc7&#10;GQXuY+X62XH+lbnt4bI32SZftCelnh67+RhEoC7cw7f2Wit4G8L1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C1i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37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<v:shape id="Freeform 438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uRMcA&#10;AADbAAAADwAAAGRycy9kb3ducmV2LnhtbESPW2sCMRSE3wv+h3CEvtVsW7CyGkUF6YU+eAV9O25O&#10;dxc3J2sS3W1/vSkU+jjMzDfMaNKaSlzJ+dKygsdeAoI4s7rkXMF2s3gYgPABWWNlmRR8k4fJuHM3&#10;wlTbhld0XYdcRAj7FBUUIdSplD4ryKDv2Zo4el/WGQxRulxqh02Em0o+JUlfGiw5LhRY07yg7LS+&#10;GAX719nh/NNMz675XB6fP3a793m+UOq+206HIAK14T/8137TCl768Psl/gA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WLkT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9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ebvMMA&#10;AADbAAAADwAAAGRycy9kb3ducmV2LnhtbESP3WoCMRSE7wXfIRzBO81ai5bVKFIQCy2KWmgvD5uz&#10;P7o5WZKo27dvBMHLYWa+YebL1tTiSs5XlhWMhgkI4szqigsF38f14A2ED8gaa8uk4I88LBfdzhxT&#10;bW+8p+shFCJC2KeooAyhSaX0WUkG/dA2xNHLrTMYonSF1A5vEW5q+ZIkE2mw4rhQYkPvJWXnw8Uo&#10;OP1sN596PHL5a15vtNz5r9/GK9XvtasZiEBteIYf7Q+tYDqF+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ebvM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40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QSb4A&#10;AADbAAAADwAAAGRycy9kb3ducmV2LnhtbERPTYvCMBC9C/6HMII3TVfRla5RVBAEL9oVz0Mz25Zt&#10;JiWJbf335iB4fLzv9bY3tWjJ+cqygq9pAoI4t7riQsHt9zhZgfABWWNtmRQ8ycN2MxysMdW24yu1&#10;WShEDGGfooIyhCaV0uclGfRT2xBH7s86gyFCV0jtsIvhppazJFlKgxXHhhIbOpSU/2cPo2CHnB/M&#10;ZXGp9f6+ahada7P5WanxqN/9gAjUh4/47T5pBd9xbPwSf4D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fyUEm+AAAA2wAAAA8AAAAAAAAAAAAAAAAAmAIAAGRycy9kb3ducmV2&#10;LnhtbFBLBQYAAAAABAAEAPUAAACD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41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YUcQA&#10;AADbAAAADwAAAGRycy9kb3ducmV2LnhtbESPQWvCQBSE7wX/w/KE3urGHtoaXUUDBWkRahS8PrLP&#10;bEj2bcyuJv77rlDocZiZb5jFarCNuFHnK8cKppMEBHHhdMWlguPh8+UDhA/IGhvHpOBOHlbL0dMC&#10;U+163tMtD6WIEPYpKjAhtKmUvjBk0U9cSxy9s+sshii7UuoO+wi3jXxNkjdpseK4YLClzFBR51er&#10;4PJ9P13cetdnX4OsOfsxdR42Sj2Ph/UcRKAh/If/2lut4H0Gj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52FHEAAAA2wAAAA8AAAAAAAAAAAAAAAAAmAIAAGRycy9k&#10;b3ducmV2LnhtbFBLBQYAAAAABAAEAPUAAACJ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42" o:spid="_x0000_s1048" style="position:absolute;left:6618;top:8497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shape id="Freeform 443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+3cUA&#10;AADbAAAADwAAAGRycy9kb3ducmV2LnhtbESPS2vDMBCE74H+B7GFXEIjJ4eQulGMXfI6FZI+6HGx&#10;traptRKWEjv/PgoUehxm5htmlQ2mFRfqfGNZwWyagCAurW64UvDxvn1agvABWWNrmRRcyUO2fhit&#10;MNW25yNdTqESEcI+RQV1CC6V0pc1GfRT64ij92M7gyHKrpK6wz7CTSvnSbKQBhuOCzU6eq2p/D2d&#10;jQL3vHOT4jvfF+74df00xVu56c9KjR+H/AVEoCH8h//aB61gOYP7l/g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v7d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44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    <v:shape id="Freeform 445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9+8cA&#10;AADbAAAADwAAAGRycy9kb3ducmV2LnhtbESPT2sCMRTE7wW/Q3hCbzVrBZHVKFaQtuKh/gO9PTev&#10;u4ublzVJ3W0/vSkUehxm5jfMZNaaStzI+dKygn4vAUGcWV1yrmC/Wz6NQPiArLGyTAq+ycNs2nmY&#10;YKptwxu6bUMuIoR9igqKEOpUSp8VZND3bE0cvU/rDIYoXS61wybCTSWfk2QoDZYcFwqsaVFQdtl+&#10;GQXH15fT9aeZX12z/jgPVofD+yJfKvXYbedjEIHa8B/+a79pBaMB/H6JP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0/fv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46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17MMA&#10;AADbAAAADwAAAGRycy9kb3ducmV2LnhtbESP3WoCMRSE7wu+QzhC72pWKyKrUYogChWL24JeHjZn&#10;f+zmZElSXd/eFAQvh5n5hpkvO9OICzlfW1YwHCQgiHOray4V/Hyv36YgfEDW2FgmBTfysFz0XuaY&#10;anvlA12yUIoIYZ+igiqENpXS5xUZ9APbEkevsM5giNKVUju8Rrhp5ChJJtJgzXGhwpZWFeW/2Z9R&#10;cD7uN5/6feiKcdFstPzyu1PrlXrtdx8zEIG68Aw/2lutYDqG/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17M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47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P8MEA&#10;AADbAAAADwAAAGRycy9kb3ducmV2LnhtbESPQWvCQBSE74L/YXmF3nTTlpQQXUUFQfBio3h+ZF+T&#10;0OzbsLtN4r93BcHjMDPfMMv1aFrRk/ONZQUf8wQEcWl1w5WCy3k/y0D4gKyxtUwKbuRhvZpOlphr&#10;O/AP9UWoRISwz1FBHUKXS+nLmgz6ue2Io/drncEQpaukdjhEuGnlZ5J8S4MNx4UaO9rVVP4V/0bB&#10;BrncmVN6avX2mnXp4Pri66jU+9u4WYAINIZX+Nk+aAVZCo8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mj/D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48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8BMMA&#10;AADbAAAADwAAAGRycy9kb3ducmV2LnhtbESPQWvCQBSE7wX/w/KE3upGDyLRVTRQKC0FGwWvj+wz&#10;G5J9G7Orif/eFYQeh5n5hlltBtuIG3W+cqxgOklAEBdOV1wqOB4+PxYgfEDW2DgmBXfysFmP3laY&#10;atfzH93yUIoIYZ+iAhNCm0rpC0MW/cS1xNE7u85iiLIrpe6wj3DbyFmSzKXFiuOCwZYyQ0WdX62C&#10;y8/9dHHb3z77HmTN2d7Uedgp9T4etksQgYbwH361v7SCxRyeX+I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8B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rPr>
                  <w:rFonts w:ascii="Lato" w:hAnsi="Lato"/>
                </w:rPr>
                <w:id w:val="1285937880"/>
                <w:placeholder>
                  <w:docPart w:val="09AF675316A64E30A709A17D790BB534"/>
                </w:placeholder>
                <w:showingPlcHdr/>
              </w:sdtPr>
              <w:sdtEndPr/>
              <w:sdtContent>
                <w:r w:rsidR="00F06F50" w:rsidRPr="00011601">
                  <w:rPr>
                    <w:rFonts w:ascii="Lato" w:hAnsi="Lato"/>
                  </w:rPr>
                  <w:t>Lorianne</w:t>
                </w:r>
              </w:sdtContent>
            </w:sdt>
          </w:p>
        </w:tc>
      </w:tr>
      <w:tr w:rsidR="00B47758" w14:paraId="7E6B0ABF" w14:textId="77777777" w:rsidTr="00A51CE5">
        <w:trPr>
          <w:trHeight w:hRule="exact"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54095A62" w14:textId="77777777" w:rsidR="00B47758" w:rsidRPr="00011601" w:rsidRDefault="00B47758" w:rsidP="00B47758">
            <w:pPr>
              <w:rPr>
                <w:rFonts w:ascii="Lato" w:hAnsi="Lato"/>
              </w:rPr>
            </w:pPr>
          </w:p>
        </w:tc>
        <w:tc>
          <w:tcPr>
            <w:tcW w:w="720" w:type="dxa"/>
          </w:tcPr>
          <w:p w14:paraId="05DD54B2" w14:textId="77777777" w:rsidR="00B47758" w:rsidRPr="00011601" w:rsidRDefault="00B47758" w:rsidP="00B477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1706E425" w14:textId="77777777" w:rsidR="00B47758" w:rsidRPr="00011601" w:rsidRDefault="00B47758" w:rsidP="00B47758">
            <w:pPr>
              <w:rPr>
                <w:rFonts w:ascii="Lato" w:hAnsi="Lato"/>
              </w:rPr>
            </w:pPr>
          </w:p>
        </w:tc>
      </w:tr>
      <w:tr w:rsidR="00B47758" w14:paraId="6108E418" w14:textId="77777777" w:rsidTr="00A5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6B884123" w14:textId="77777777" w:rsidR="00B47758" w:rsidRPr="00011601" w:rsidRDefault="006E4896" w:rsidP="00F06F50">
            <w:pPr>
              <w:pStyle w:val="Name"/>
              <w:rPr>
                <w:rFonts w:ascii="Lato" w:hAnsi="Lato"/>
              </w:rPr>
            </w:pPr>
            <w:r w:rsidRPr="00011601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 wp14:anchorId="32BA77B4" wp14:editId="368EF428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826770</wp:posOffset>
                      </wp:positionV>
                      <wp:extent cx="1566545" cy="198755"/>
                      <wp:effectExtent l="3810" t="5080" r="6985" b="0"/>
                      <wp:wrapNone/>
                      <wp:docPr id="51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52" name="Freeform 458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" name="Group 4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54" name="Freeform 4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05558" id="Group 457" o:spid="_x0000_s1026" style="position:absolute;margin-left:175.95pt;margin-top:65.1pt;width:123.35pt;height:15.65pt;rotation:90;flip:y;z-index:-251604992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">
                      <v:shape id="Freeform 458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M7cUA&#10;AADbAAAADwAAAGRycy9kb3ducmV2LnhtbESPQWvCQBSE7wX/w/IEL6VuFCw2uoop1XoqqK14fGSf&#10;STD7dsmuJv77rlDocZiZb5j5sjO1uFHjK8sKRsMEBHFudcWFgu/D+mUKwgdkjbVlUnAnD8tF72mO&#10;qbYt7+i2D4WIEPYpKihDcKmUPi/JoB9aRxy9s20MhiibQuoG2wg3tRwnyas0WHFcKNHRe0n5ZX81&#10;Ctzbxj1np9Vn5nbH+4/JvvKP9qrUoN+tZiACdeE//NfeagWTM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Ezt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9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460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JyMgA&#10;AADbAAAADwAAAGRycy9kb3ducmV2LnhtbESPW2sCMRSE3wX/QzhC3zRrW4tsjWIF6QUf6g3s2+nm&#10;dHdxc7Imqbvtr28Kgo/DzHzDTGatqcSZnC8tKxgOEhDEmdUl5wp222V/DMIHZI2VZVLwQx5m025n&#10;gqm2Da/pvAm5iBD2KSooQqhTKX1WkEE/sDVx9L6sMxiidLnUDpsIN5W8TZIHabDkuFBgTYuCsuPm&#10;2yg4PD99nH6b+ck1q/fPu7f9/nWRL5W66bXzRxCB2nANX9ovWsHoHv6/xB8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PUnIyAAAANs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61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8MMMA&#10;AADbAAAADwAAAGRycy9kb3ducmV2LnhtbESP3WoCMRSE7wXfIRzBO81aq5TVKFIQCy2KWmgvD5uz&#10;P7o5WZKo27dvBMHLYWa+YebL1tTiSs5XlhWMhgkI4szqigsF38f14A2ED8gaa8uk4I88LBfdzhxT&#10;bW+8p+shFCJC2KeooAyhSaX0WUkG/dA2xNHLrTMYonSF1A5vEW5q+ZIkU2mw4rhQYkPvJWXnw8Uo&#10;OP1sN596PHL5a15vtNz5r9/GK9XvtasZiEBteIYf7Q+tYDKB+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z8MM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62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9wMEA&#10;AADbAAAADwAAAGRycy9kb3ducmV2LnhtbESPQYvCMBSE78L+h/AWvGnqLhWpRnEFYcGL1mXPj+bZ&#10;FpuXksS2/nsjCB6HmfmGWW0G04iOnK8tK5hNExDEhdU1lwr+zvvJAoQPyBoby6TgTh4264/RCjNt&#10;ez5Rl4dSRAj7DBVUIbSZlL6oyKCf2pY4ehfrDIYoXSm1wz7CTSO/kmQuDdYcFypsaVdRcc1vRsEW&#10;udiZY3ps9M//ok171+XfB6XGn8N2CSLQEN7hV/tXK0jn8Pw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UPcD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63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12MMA&#10;AADbAAAADwAAAGRycy9kb3ducmV2LnhtbESPQWvCQBSE7wX/w/KE3urGQluJrqKBgrQINQpeH9ln&#10;NiT7NmZXE/99Vyj0OMzMN8xiNdhG3KjzlWMF00kCgrhwuuJSwfHw+TID4QOyxsYxKbiTh9Vy9LTA&#10;VLue93TLQykihH2KCkwIbSqlLwxZ9BPXEkfv7DqLIcqulLrDPsJtI1+T5F1arDguGGwpM1TU+dUq&#10;uHzfTxe33vXZ1yBrzn5MnYeNUs/jYT0HEWgI/+G/9lYrePuA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+12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 w:rsidRPr="00011601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 wp14:anchorId="25396C1D" wp14:editId="26F55640">
                      <wp:simplePos x="0" y="0"/>
                      <wp:positionH relativeFrom="column">
                        <wp:posOffset>-599440</wp:posOffset>
                      </wp:positionH>
                      <wp:positionV relativeFrom="paragraph">
                        <wp:posOffset>821055</wp:posOffset>
                      </wp:positionV>
                      <wp:extent cx="1566545" cy="198755"/>
                      <wp:effectExtent l="8255" t="8890" r="2540" b="5715"/>
                      <wp:wrapNone/>
                      <wp:docPr id="44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6200000" flipH="1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45" name="Freeform 451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6" name="Group 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7" name="Freeform 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CB95E0" id="Group 450" o:spid="_x0000_s1026" style="position:absolute;margin-left:-47.2pt;margin-top:64.65pt;width:123.35pt;height:15.65pt;rotation:90;flip:x y;z-index:-251606016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">
                      <v:shape id="Freeform 451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CRMUA&#10;AADbAAAADwAAAGRycy9kb3ducmV2LnhtbESPQWvCQBSE70L/w/IKvUjdtGhpo6uYotaToK3i8ZF9&#10;TUKzb5fsauK/7wqCx2FmvmEms87U4kyNrywreBkkIIhzqysuFPx8L5/fQfiArLG2TAou5GE2fehN&#10;MNW25S2dd6EQEcI+RQVlCC6V0uclGfQD64ij92sbgyHKppC6wTbCTS1fk+RNGqw4LpTo6LOk/G93&#10;Mgrcx8r1s+P8K3Pbw2Vvsk2+aE9KPT128zGIQF24h2/ttVYwHMH1S/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EJE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2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shape id="Freeform 453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BYsgA&#10;AADbAAAADwAAAGRycy9kb3ducmV2LnhtbESPW2sCMRSE3wX/QzhC3zRrW6xsjWIF6QUf6g3s2+nm&#10;dHdxc7Imqbvtr28Kgo/DzHzDTGatqcSZnC8tKxgOEhDEmdUl5wp222V/DMIHZI2VZVLwQx5m025n&#10;gqm2Da/pvAm5iBD2KSooQqhTKX1WkEE/sDVx9L6sMxiidLnUDpsIN5W8TZKRNFhyXCiwpkVB2XHz&#10;bRQcnp8+Tr/N/OSa1fvn3dt+/7rIl0rd9Nr5I4hAbbiGL+0XreD+Af6/xB8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NkFiyAAAANsAAAAPAAAAAAAAAAAAAAAAAJgCAABk&#10;cnMvZG93bnJldi54bWxQSwUGAAAAAAQABAD1AAAAjQ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54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Fc8AA&#10;AADbAAAADwAAAGRycy9kb3ducmV2LnhtbERPy2oCMRTdF/yHcAV3NeODUkajiCAKiqUq6PIyufPQ&#10;yc2QRB3/3iwKXR7OezpvTS0e5HxlWcGgn4AgzqyuuFBwOq4+v0H4gKyxtkwKXuRhPut8TDHV9sm/&#10;9DiEQsQQ9ikqKENoUil9VpJB37cNceRy6wyGCF0htcNnDDe1HCbJlzRYcWwosaFlSdntcDcKruf9&#10;eqtHA5eP83qt5Y/fXRqvVK/bLiYgArXhX/zn3mgF4zg2fok/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TFc8AAAADbAAAADwAAAAAAAAAAAAAAAACYAgAAZHJzL2Rvd25y&#10;ZXYueG1sUEsFBgAAAAAEAAQA9QAAAIU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55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/b8IA&#10;AADbAAAADwAAAGRycy9kb3ducmV2LnhtbESPQWvCQBSE74X+h+UVems2WhWNrqJCQfCiUTw/ss8k&#10;mH0bdrdJ+u+7QqHHYWa+YVabwTSiI+drywpGSQqCuLC65lLB9fL1MQfhA7LGxjIp+CEPm/Xrywoz&#10;bXs+U5eHUkQI+wwVVCG0mZS+qMigT2xLHL27dQZDlK6U2mEf4aaR4zSdSYM1x4UKW9pXVDzyb6Ng&#10;i1zszWl6avTuNm+nvevyz6NS72/Ddgki0BD+w3/tg1YwWcDz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j9vwgAAANsAAAAPAAAAAAAAAAAAAAAAAJgCAABkcnMvZG93&#10;bnJldi54bWxQSwUGAAAAAAQABAD1AAAAhw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56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trMEA&#10;AADbAAAADwAAAGRycy9kb3ducmV2LnhtbERPXWvCMBR9H+w/hDvwbaYOJqMaSy0MZCJsdbDXS3Nt&#10;Spub2kRb/715EPZ4ON/rbLKduNLgG8cKFvMEBHHldMO1gt/j5+sHCB+QNXaOScGNPGSb56c1ptqN&#10;/EPXMtQihrBPUYEJoU+l9JUhi37ueuLIndxgMUQ41FIPOMZw28m3JFlKiw3HBoM9FYaqtrxYBef9&#10;7e/s8sNYfE2y5eLbtGXYKjV7mfIViEBT+Bc/3Dut4D2uj1/iD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2LazBAAAA2w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 w:rsidRPr="00011601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 wp14:anchorId="2CFA9431" wp14:editId="2413E57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94615</wp:posOffset>
                      </wp:positionV>
                      <wp:extent cx="3031490" cy="288290"/>
                      <wp:effectExtent l="0" t="4445" r="6985" b="2540"/>
                      <wp:wrapNone/>
                      <wp:docPr id="37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38" name="Freeform 472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" name="Group 4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0" name="Freeform 4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Freeform 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689AF" id="Group 471" o:spid="_x0000_s1026" style="position:absolute;margin-left:6.75pt;margin-top:7.45pt;width:238.7pt;height:22.7pt;z-index:-251602944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">
                      <v:shape id="Freeform 472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ep8IA&#10;AADbAAAADwAAAGRycy9kb3ducmV2LnhtbERPz2vCMBS+C/sfwhvsIppugrjOtNixqSdB58aOj+at&#10;LWteQhNt/e/NQfD48f1e5oNpxZk631hW8DxNQBCXVjdcKTh+fU4WIHxA1thaJgUX8pBnD6Mlptr2&#10;vKfzIVQihrBPUUEdgkul9GVNBv3UOuLI/dnOYIiwq6TusI/hppUvSTKXBhuODTU6eq+p/D+cjAL3&#10;unbj4ne1Kdz+5/Jtil350Z+UenocVm8gAg3hLr65t1rBLI6NX+I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56nwgAAANsAAAAPAAAAAAAAAAAAAAAAAJgCAABkcnMvZG93&#10;bnJldi54bWxQSwUGAAAAAAQABAD1AAAAhw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73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shape id="Freeform 474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ZFsQA&#10;AADbAAAADwAAAGRycy9kb3ducmV2LnhtbERPy2oCMRTdC/5DuEJ3mtGKlKlRVJA+6MJqhXZ3nVxn&#10;Bic3Y5I6U7++WQguD+c9nbemEhdyvrSsYDhIQBBnVpecK/jarftPIHxA1lhZJgV/5GE+63ammGrb&#10;8CddtiEXMYR9igqKEOpUSp8VZNAPbE0cuaN1BkOELpfaYRPDTSVHSTKRBkuODQXWtCooO21/jYLv&#10;l+XP+doszq752Bwe3/f7t1W+Vuqh1y6eQQRqw118c79qBeO4Pn6JP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2RbEAAAA2wAAAA8AAAAAAAAAAAAAAAAAmAIAAGRycy9k&#10;b3ducmV2LnhtbFBLBQYAAAAABAAEAPUAAACJ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75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s7sQA&#10;AADbAAAADwAAAGRycy9kb3ducmV2LnhtbESPW2sCMRSE3wv+h3AE32p2qxRZjSJCUWixeAF9PGzO&#10;XnRzsiRRt/++EQp9HGbmG2a26Ewj7uR8bVlBOkxAEOdW11wqOB4+XicgfEDW2FgmBT/kYTHvvcww&#10;0/bBO7rvQykihH2GCqoQ2kxKn1dk0A9tSxy9wjqDIUpXSu3wEeGmkW9J8i4N1hwXKmxpVVF+3d+M&#10;gstpu/7Uo9QV46JZa/ntv86tV2rQ75ZTEIG68B/+a2+0gnEKz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ObO7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76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tHsEA&#10;AADbAAAADwAAAGRycy9kb3ducmV2LnhtbESPT4vCMBTE78J+h/AWvGm6/kOqUVxBELxoXfb8aJ5t&#10;2ealJNm2fnsjCB6HmfkNs972phYtOV9ZVvA1TkAQ51ZXXCj4uR5GSxA+IGusLZOCO3nYbj4Ga0y1&#10;7fhCbRYKESHsU1RQhtCkUvq8JIN+bBvi6N2sMxiidIXUDrsIN7WcJMlCGqw4LpTY0L6k/C/7Nwp2&#10;yPnenOfnWn//Lpt559pselJq+NnvViAC9eEdfrWPWsFsAs8v8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2rR7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77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lBsMA&#10;AADbAAAADwAAAGRycy9kb3ducmV2LnhtbESPQWvCQBSE7wX/w/KE3urGthSJrqKBgrQINQpeH9ln&#10;NiT7NmZXE/99Vyj0OMzMN8xiNdhG3KjzlWMF00kCgrhwuuJSwfHw+TID4QOyxsYxKbiTh9Vy9LTA&#10;VLue93TLQykihH2KCkwIbSqlLwxZ9BPXEkfv7DqLIcqulLrDPsJtI1+T5ENarDguGGwpM1TU+dUq&#10;uHzfTxe33vXZ1yBrzn5MnYeNUs/jYT0HEWgI/+G/9lYreH+D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0lBs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 w:rsidRPr="00011601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 wp14:anchorId="2A568230" wp14:editId="53CD264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1452880</wp:posOffset>
                      </wp:positionV>
                      <wp:extent cx="3031490" cy="288290"/>
                      <wp:effectExtent l="0" t="635" r="6985" b="6350"/>
                      <wp:wrapNone/>
                      <wp:docPr id="30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31" name="Freeform 465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33" name="Freeform 4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BE675" id="Group 464" o:spid="_x0000_s1026" style="position:absolute;margin-left:6.75pt;margin-top:114.4pt;width:238.7pt;height:22.7pt;flip:y;z-index:-251603968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">
                      <v:shape id="Freeform 465" o:spid="_x0000_s1027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3OsUA&#10;AADbAAAADwAAAGRycy9kb3ducmV2LnhtbESPT2vCQBTE7wW/w/KEXopubEE0dRUj/eOpYNTS4yP7&#10;mgSzb5fsauK37wpCj8PM/IZZrHrTiAu1vrasYDJOQBAXVtdcKjjs30czED4ga2wsk4IreVgtBw8L&#10;TLXteEeXPJQiQtinqKAKwaVS+qIig35sHXH0fm1rMETZllK32EW4aeRzkkylwZrjQoWONhUVp/xs&#10;FLj5h3vKftafmdt9X48m+yreurNSj8N+/QoiUB/+w/f2Vit4mcDt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Tc6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66" o:spid="_x0000_s1028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Freeform 467" o:spid="_x0000_s1029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0HMcA&#10;AADbAAAADwAAAGRycy9kb3ducmV2LnhtbESPT0vDQBTE74LfYXmCN7NpAyKxm9AWin/wYKuF9vbM&#10;PpPQ7Nt0d22in94tCB6HmfkNMytH04kTOd9aVjBJUhDEldUt1wre31Y3dyB8QNbYWSYF3+ShLC4v&#10;ZphrO/CaTptQiwhhn6OCJoQ+l9JXDRn0ie2Jo/dpncEQpauldjhEuOnkNE1vpcGW40KDPS0bqg6b&#10;L6Ng97DYH3+G+dENL68f2fN2+7SsV0pdX43zexCBxvAf/ms/agVZBucv8QfI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LNBz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68" o:spid="_x0000_s1030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8C8MA&#10;AADbAAAADwAAAGRycy9kb3ducmV2LnhtbESPW2sCMRSE3wv+h3AE3zTrhVK2RhFBFBRLVWgfD5uz&#10;l7o5WZKo6783gtDHYWa+Yabz1tTiSs5XlhUMBwkI4szqigsFp+Oq/wHCB2SNtWVScCcP81nnbYqp&#10;tjf+pushFCJC2KeooAyhSaX0WUkG/cA2xNHLrTMYonSF1A5vEW5qOUqSd2mw4rhQYkPLkrLz4WIU&#10;/P3s11s9Hrp8ktdrLb/87rfxSvW67eITRKA2/Idf7Y1WMJ7A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+8C8MAAADbAAAADwAAAAAAAAAAAAAAAACYAgAAZHJzL2Rv&#10;d25yZXYueG1sUEsFBgAAAAAEAAQA9QAAAIgD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69" o:spid="_x0000_s1031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GF8EA&#10;AADbAAAADwAAAGRycy9kb3ducmV2LnhtbESPQYvCMBSE78L+h/AWvGnqShepRnEFQfDi1mXPj+bZ&#10;FpuXksS2/nsjCB6HmfmGWW0G04iOnK8tK5hNExDEhdU1lwr+zvvJAoQPyBoby6TgTh4264/RCjNt&#10;e/6lLg+liBD2GSqoQmgzKX1RkUE/tS1x9C7WGQxRulJqh32Em0Z+Jcm3NFhzXKiwpV1FxTW/GQVb&#10;5GJnTump0T//izbtXZfPj0qNP4ftEkSgIbzDr/ZBK5in8PwSf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ZRhfBAAAA2wAAAA8AAAAAAAAAAAAAAAAAmAIAAGRycy9kb3du&#10;cmV2LnhtbFBLBQYAAAAABAAEAPUAAACG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70" o:spid="_x0000_s1032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148MA&#10;AADbAAAADwAAAGRycy9kb3ducmV2LnhtbESPQWvCQBSE7wX/w/KE3upGBSnRVTQgFIvQRsHrI/vM&#10;hmTfxuzWxH/vFgo9DjPzDbPaDLYRd+p85VjBdJKAIC6crrhUcD7t395B+ICssXFMCh7kYbMevaww&#10;1a7nb7rnoRQRwj5FBSaENpXSF4Ys+olriaN3dZ3FEGVXSt1hH+G2kbMkWUiLFccFgy1lhoo6/7EK&#10;bp+Py81tj312GGTN2Zep87BT6nU8bJcgAg3hP/zX/tAK5gv4/R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z148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sdt>
              <w:sdtPr>
                <w:rPr>
                  <w:rFonts w:ascii="Lato" w:hAnsi="Lato"/>
                </w:rPr>
                <w:id w:val="1285937882"/>
                <w:placeholder>
                  <w:docPart w:val="025A37402F5A4C8F8C50A815A70F370E"/>
                </w:placeholder>
                <w:showingPlcHdr/>
              </w:sdtPr>
              <w:sdtEndPr/>
              <w:sdtContent>
                <w:r w:rsidR="00F06F50" w:rsidRPr="00011601">
                  <w:rPr>
                    <w:rFonts w:ascii="Lato" w:hAnsi="Lato"/>
                  </w:rPr>
                  <w:t>Giovanni</w:t>
                </w:r>
              </w:sdtContent>
            </w:sdt>
          </w:p>
        </w:tc>
        <w:tc>
          <w:tcPr>
            <w:tcW w:w="720" w:type="dxa"/>
          </w:tcPr>
          <w:p w14:paraId="6537D060" w14:textId="77777777" w:rsidR="00B47758" w:rsidRPr="00011601" w:rsidRDefault="00B47758" w:rsidP="00B47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40" w:type="dxa"/>
          </w:tcPr>
          <w:p w14:paraId="2941EC09" w14:textId="77777777" w:rsidR="00B47758" w:rsidRPr="00011601" w:rsidRDefault="006E4896" w:rsidP="00F06F50">
            <w:pPr>
              <w:pStyle w:val="Name"/>
              <w:rPr>
                <w:rFonts w:ascii="Lato" w:hAnsi="Lato"/>
              </w:rPr>
            </w:pPr>
            <w:r w:rsidRPr="00011601">
              <w:rPr>
                <w:rFonts w:ascii="Lato" w:hAnsi="Lato"/>
                <w:noProof/>
                <w:lang w:bidi="bn-BD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00417C03" wp14:editId="6B3F1DE2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55445"/>
                      <wp:effectExtent l="9525" t="0" r="5715" b="1905"/>
                      <wp:wrapNone/>
                      <wp:docPr id="1" name="Group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55445"/>
                                <a:chOff x="853" y="1314"/>
                                <a:chExt cx="4776" cy="2607"/>
                              </a:xfrm>
                            </wpg:grpSpPr>
                            <wpg:grpSp>
                              <wpg:cNvPr id="2" name="Group 479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239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" name="Freeform 48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" name="Group 4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5" name="Freeform 48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" name="Freeform 4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" name="Freeform 4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" name="Freeform 4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" name="Group 486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240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" name="Freeform 48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" name="Group 4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" name="Freeform 48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" name="Freeform 4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" name="Freeform 4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Freeform 4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" name="Group 493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346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" name="Freeform 49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" name="Group 4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" name="Freeform 49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" name="Freeform 4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Freeform 4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Freeform 4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3" name="Group 5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132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4" name="Freeform 50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" name="Group 5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6" name="Freeform 50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" name="Freeform 5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Freeform 5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" name="Freeform 5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E8636B" id="Group 478" o:spid="_x0000_s1026" style="position:absolute;margin-left:0;margin-top:0;width:238.8pt;height:130.35pt;z-index:-251637760;mso-position-horizontal:center;mso-position-vertical:center;mso-position-vertical-relative:page" coordorigin="853,1314" coordsize="4776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">
                      <v:group id="Group 479" o:spid="_x0000_s1027" style="position:absolute;left:-224;top:2391;width:2467;height:313;rotation:90;flip:x 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M8ikjCAAAA2gAAAA8A&#10;AAAAAAAAAAAAAAAAqgIAAGRycy9kb3ducmV2LnhtbFBLBQYAAAAABAAEAPoAAACZAwAAAAA=&#10;">
                        <v:shape id="Freeform 480" o:spid="_x0000_s1028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ucMQA&#10;AADaAAAADwAAAGRycy9kb3ducmV2LnhtbESPQWvCQBSE74L/YXmCF6mbtiA1uooptfYkqG3x+Mg+&#10;k2D27ZJdTfz3bkHocZiZb5j5sjO1uFLjK8sKnscJCOLc6ooLBd+H9dMbCB+QNdaWScGNPCwX/d4c&#10;U21b3tF1HwoRIexTVFCG4FIpfV6SQT+2jjh6J9sYDFE2hdQNthFuavmSJBNpsOK4UKKj95Ly8/5i&#10;FLjppxtlx9Umc7vf24/JtvlHe1FqOOhWMxCBuvAffrS/tIJX+LsSb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rnDEAAAA2gAAAA8AAAAAAAAAAAAAAAAAmAIAAGRycy9k&#10;b3ducmV2LnhtbFBLBQYAAAAABAAEAPUAAACJAw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81" o:spid="_x0000_s1029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<v:shape id="Freeform 482" o:spid="_x0000_s1030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ZHcYA&#10;AADaAAAADwAAAGRycy9kb3ducmV2LnhtbESPQWsCMRSE7wX/Q3gFbzXbiqVsjWIF0UoPra2gt+fm&#10;ubu4eVmT6K7++kYo9DjMzDfMcNyaSpzJ+dKygsdeAoI4s7rkXMHP9+zhBYQPyBory6TgQh7Go87d&#10;EFNtG/6i8yrkIkLYp6igCKFOpfRZQQZ9z9bE0dtbZzBE6XKpHTYRbir5lCTP0mDJcaHAmqYFZYfV&#10;ySjYzN+2x2szObrm43PXX67X79N8plT3vp28ggjUhv/wX3uhFQzgdiXeAD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zZHcYAAADaAAAADwAAAAAAAAAAAAAAAACYAgAAZHJz&#10;L2Rvd25yZXYueG1sUEsFBgAAAAAEAAQA9QAAAIsD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83" o:spid="_x0000_s1031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2fMQA&#10;AADaAAAADwAAAGRycy9kb3ducmV2LnhtbESP3WoCMRSE7wXfIZxC7zRrLVK2ZpciFAVFcVtoLw+b&#10;sz/t5mRJUt2+vREEL4eZ+YZZ5oPpxImcby0rmE0TEMSl1S3XCj4/3icvIHxA1thZJgX/5CHPxqMl&#10;ptqe+UinItQiQtinqKAJoU+l9GVDBv3U9sTRq6wzGKJ0tdQOzxFuOvmUJAtpsOW40GBPq4bK3+LP&#10;KPj52q+3ej5z1XPVrbU8+N1375V6fBjeXkEEGsI9fGtvtIIFXK/EGy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NnzEAAAA2g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84" o:spid="_x0000_s1032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asMAA&#10;AADaAAAADwAAAGRycy9kb3ducmV2LnhtbESPQYvCMBSE7wv+h/AEb2uq4irVKCoIC17cKp4fzbMt&#10;Ni8liW399xthYY/DzHzDrLe9qUVLzleWFUzGCQji3OqKCwXXy/FzCcIHZI21ZVLwIg/bzeBjjam2&#10;Hf9Qm4VCRAj7FBWUITSplD4vyaAf24Y4enfrDIYoXSG1wy7CTS2nSfIlDVYcF0ps6FBS/sieRsEO&#10;OT+Y8/xc6/1t2cw712azk1KjYb9bgQjUh//wX/tbK1jA+0q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kasMAAAADa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85" o:spid="_x0000_s1033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MPMAA&#10;AADaAAAADwAAAGRycy9kb3ducmV2LnhtbERPyWrDMBC9F/oPYgK51XJ6KMG1ElJDobQEErfQ62BN&#10;LWNr5Fiql7+PDoEcH2/P97PtxEiDbxwr2CQpCOLK6YZrBT/f709bED4ga+wck4KFPOx3jw85ZtpN&#10;fKaxDLWIIewzVGBC6DMpfWXIok9cTxy5PzdYDBEOtdQDTjHcdvI5TV+kxYZjg8GeCkNVW/5bBZev&#10;5ffiDsep+Jxly8XJtGV4U2q9mg+vIALN4S6+uT+0grg1Xok3QO6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LMPMAAAADaAAAADwAAAAAAAAAAAAAAAACYAgAAZHJzL2Rvd25y&#10;ZXYueG1sUEsFBgAAAAAEAAQA9QAAAIU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86" o:spid="_x0000_s1034" style="position:absolute;left:4239;top:2400;width:2467;height:313;rotation:90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NNlljCAAAA2gAAAA8A&#10;AAAAAAAAAAAAAAAAqgIAAGRycy9kb3ducmV2LnhtbFBLBQYAAAAABAAEAPoAAACZAwAAAAA=&#10;">
                        <v:shape id="Freeform 487" o:spid="_x0000_s1035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OwcYA&#10;AADbAAAADwAAAGRycy9kb3ducmV2LnhtbESPT0/DMAzF70h8h8hIXBBL4YCgLK1WtD+ckDbYxNFq&#10;TFvROFGTrd23xwek3Wy95/d+npeT69WJhth5NvAwy0AR19523Bj4+lzdP4OKCdli75kMnClCWVxf&#10;zTG3fuQtnXapURLCMUcDbUoh1zrWLTmMMx+IRfvxg8Mk69BoO+Ao4a7Xj1n2pB12LA0tBnprqf7d&#10;HZ2B8LIOd9X3YlOF7eG8d9VHvRyPxtzeTItXUImmdDH/X79bwRd6+UUG0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TOwcYAAADbAAAADwAAAAAAAAAAAAAAAACYAgAAZHJz&#10;L2Rvd25yZXYueG1sUEsFBgAAAAAEAAQA9QAAAIs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88" o:spid="_x0000_s1036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shape id="Freeform 489" o:spid="_x0000_s1037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N58QA&#10;AADbAAAADwAAAGRycy9kb3ducmV2LnhtbERPTWsCMRC9C/6HMEJvmtWCyNYoKoht6aFqhfY23Ux3&#10;FzeTNUndbX+9EQRv83ifM523phJncr60rGA4SEAQZ1aXnCv42K/7ExA+IGusLJOCP/Iwn3U7U0y1&#10;bXhL513IRQxhn6KCIoQ6ldJnBRn0A1sTR+7HOoMhQpdL7bCJ4aaSoyQZS4Mlx4YCa1oVlB13v0bB&#10;52b5dfpvFifXvL1/P74eDi+rfK3UQ69dPIEI1Ia7+OZ+1nH+CK6/xA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yzefEAAAA2wAAAA8AAAAAAAAAAAAAAAAAmAIAAGRycy9k&#10;b3ducmV2LnhtbFBLBQYAAAAABAAEAPUAAACJ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90" o:spid="_x0000_s1038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4H8EA&#10;AADbAAAADwAAAGRycy9kb3ducmV2LnhtbERP22oCMRB9L/gPYYS+adYqRVajiFAsKBYvoI/DZvai&#10;m8mSRN3+fSMIfZvDuc503ppa3Mn5yrKCQT8BQZxZXXGh4Hj46o1B+ICssbZMCn7Jw3zWeZtiqu2D&#10;d3Tfh0LEEPYpKihDaFIpfVaSQd+3DXHkcusMhghdIbXDRww3tfxIkk9psOLYUGJDy5Ky6/5mFFxO&#10;29VaDwcuH+X1Sssfvzk3Xqn3bruYgAjUhn/xy/2t4/whPH+JB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jeB/BAAAA2wAAAA8AAAAAAAAAAAAAAAAAmAIAAGRycy9kb3du&#10;cmV2LnhtbFBLBQYAAAAABAAEAPUAAACG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91" o:spid="_x0000_s1039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/7L8A&#10;AADbAAAADwAAAGRycy9kb3ducmV2LnhtbERPS4vCMBC+L/gfwgje1tT1gVSjqCAseNEqnodmbIvN&#10;pCTZtv77zcKCt/n4nrPe9qYWLTlfWVYwGScgiHOrKy4U3K7HzyUIH5A11pZJwYs8bDeDjzWm2nZ8&#10;oTYLhYgh7FNUUIbQpFL6vCSDfmwb4sg9rDMYInSF1A67GG5q+ZUkC2mw4thQYkOHkvJn9mMU7JDz&#10;gznPz7Xe35fNvHNtNj0pNRr2uxWIQH14i//d3zrOn8HfL/E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YL/svwAAANsAAAAPAAAAAAAAAAAAAAAAAJgCAABkcnMvZG93bnJl&#10;di54bWxQSwUGAAAAAAQABAD1AAAAhAM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92" o:spid="_x0000_s1040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39MEA&#10;AADbAAAADwAAAGRycy9kb3ducmV2LnhtbERP32vCMBB+H/g/hBP2NlMHE+lMiysIwyHMKuz1aG5N&#10;aXOpTbT1v18Gg73dx/fzNvlkO3GjwTeOFSwXCQjiyumGawXn0+5pDcIHZI2dY1JwJw95NnvYYKrd&#10;yEe6laEWMYR9igpMCH0qpa8MWfQL1xNH7tsNFkOEQy31gGMMt518TpKVtNhwbDDYU2GoasurVXD5&#10;uH9d3PYwFvtJtlx8mrYMb0o9zqftK4hAU/gX/7nfdZz/Ar+/x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rN/TBAAAA2wAAAA8AAAAAAAAAAAAAAAAAmAIAAGRycy9kb3du&#10;cmV2LnhtbFBLBQYAAAAABAAEAPUAAACGAw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93" o:spid="_x0000_s1041" style="position:absolute;left:855;top:3467;width:4774;height:454;flip:y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+b38EAAADbAAAADwAAAGRycy9kb3ducmV2LnhtbERPyWrDMBC9B/oPYgK9&#10;JXKKCcGxEkKgJZRe6iz4OFgTW8QaGUu13b+vCoXe5vHWyfeTbcVAvTeOFayWCQjiymnDtYLL+XWx&#10;AeEDssbWMSn4Jg/73dMsx0y7kT9pKEItYgj7DBU0IXSZlL5qyKJfuo44cnfXWwwR9rXUPY4x3Lby&#10;JUnW0qLh2NBgR8eGqkfxZRVcDyal9Fa+fyQV0UnL8q0wqVLP8+mwBRFoCv/iP/dJx/lr+P0lHiB3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0+b38EAAADbAAAADwAA&#10;AAAAAAAAAAAAAACqAgAAZHJzL2Rvd25yZXYueG1sUEsFBgAAAAAEAAQA+gAAAJgDAAAAAA==&#10;">
                        <v:shape id="Freeform 494" o:spid="_x0000_s1042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WtcMA&#10;AADbAAAADwAAAGRycy9kb3ducmV2LnhtbERPS2vCQBC+F/wPywi9lLqxh1ajqxjpw5NgbIvHITsm&#10;wezskl1N/PddoeBtPr7nzJe9acSFWl9bVjAeJSCIC6trLhV87z+eJyB8QNbYWCYFV/KwXAwe5phq&#10;2/GOLnkoRQxhn6KCKgSXSumLigz6kXXEkTva1mCIsC2lbrGL4aaRL0nyKg3WHBsqdLSuqDjlZ6PA&#10;TT/dU3ZYfWVu93v9Mdm2eO/OSj0O+9UMRKA+3MX/7o2O89/g9ks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1WtcMAAADbAAAADwAAAAAAAAAAAAAAAACYAgAAZHJzL2Rv&#10;d25yZXYueG1sUEsFBgAAAAAEAAQA9QAAAIgD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95" o:spid="_x0000_s1043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 id="Freeform 496" o:spid="_x0000_s1044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lsUA&#10;AADbAAAADwAAAGRycy9kb3ducmV2LnhtbERPTWsCMRC9F/wPYQrearYVpN0axQqilR5aW0Fv42bc&#10;XdxM1iS6q7++EQq9zeN9znDcmkqcyfnSsoLHXgKCOLO65FzBz/fs4RmED8gaK8uk4EIexqPO3RBT&#10;bRv+ovMq5CKGsE9RQRFCnUrps4IM+p6tiSO3t85giNDlUjtsYrip5FOSDKTBkmNDgTVNC8oOq5NR&#10;sJm/bY/XZnJ0zcfnrr9cr9+n+Uyp7n07eQURqA3/4j/3Qsf5L3D7JR4gR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l+WxQAAANsAAAAPAAAAAAAAAAAAAAAAAJgCAABkcnMv&#10;ZG93bnJldi54bWxQSwUGAAAAAAQABAD1AAAAigM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97" o:spid="_x0000_s1045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s1cEA&#10;AADbAAAADwAAAGRycy9kb3ducmV2LnhtbERPW2vCMBR+F/YfwhnsTVPrkNEZZQhSQdmYCvp4aE4v&#10;W3NSkqzt/v3yMPDx47uvNqNpRU/ON5YVzGcJCOLC6oYrBZfzbvoCwgdkja1lUvBLHjbrh8kKM20H&#10;/qT+FCoRQ9hnqKAOocuk9EVNBv3MdsSRK60zGCJ0ldQOhxhuWpkmyVIabDg21NjRtqbi+/RjFHxd&#10;3/ODXsxd+Vy2uZYf/njrvFJPj+PbK4hAY7iL/917rSCN6+OX+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LNXBAAAA2wAAAA8AAAAAAAAAAAAAAAAAmAIAAGRycy9kb3du&#10;cmV2LnhtbFBLBQYAAAAABAAEAPUAAACG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98" o:spid="_x0000_s1046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WycAA&#10;AADbAAAADwAAAGRycy9kb3ducmV2LnhtbESPQYvCMBSE7wv+h/AEb2uqokg1igqCsBftLp4fzbMt&#10;Ni8liW3992ZB8DjMzDfMetubWrTkfGVZwWScgCDOra64UPD3e/xegvABWWNtmRQ8ycN2M/haY6pt&#10;xxdqs1CICGGfooIyhCaV0uclGfRj2xBH72adwRClK6R22EW4qeU0SRbSYMVxocSGDiXl9+xhFOyQ&#10;84M5z8+13l+XzbxzbTb7UWo07HcrEIH68Am/2yetYDqB/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vWycAAAADbAAAADwAAAAAAAAAAAAAAAACYAgAAZHJzL2Rvd25y&#10;ZXYueG1sUEsFBgAAAAAEAAQA9QAAAIUD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99" o:spid="_x0000_s1047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lPcMA&#10;AADbAAAADwAAAGRycy9kb3ducmV2LnhtbESPQWvCQBSE7wX/w/IEb3VjDlKiq2hAKEqhTQteH9ln&#10;NiT7Nma3Jv77riD0OMzMN8x6O9pW3Kj3tWMFi3kCgrh0uuZKwc/34fUNhA/IGlvHpOBOHrabycsa&#10;M+0G/qJbESoRIewzVGBC6DIpfWnIop+7jjh6F9dbDFH2ldQ9DhFuW5kmyVJarDkuGOwoN1Q2xa9V&#10;cD3dz1e3+xjy4ygbzj9NU4S9UrPpuFuBCDSG//Cz/a4VpCk8vs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5lPc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500" o:spid="_x0000_s1048" style="position:absolute;left:855;top:1328;width:4774;height:454" coordorigin="4560,5494" coordsize="6720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Freeform 501" o:spid="_x0000_s1049" style="position:absolute;left:7714;top:2647;width:412;height:6720;rotation:-90;visibility:visible;mso-wrap-style:square;v-text-anchor:top" coordsize="1218,15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Cf8UA&#10;AADbAAAADwAAAGRycy9kb3ducmV2LnhtbESPQWvCQBSE7wX/w/IEL6VuFCk2uoop1XoqqK14fGSf&#10;STD7dsmuJv77rlDocZiZb5j5sjO1uFHjK8sKRsMEBHFudcWFgu/D+mUKwgdkjbVlUnAnD8tF72mO&#10;qbYt7+i2D4WIEPYpKihDcKmUPi/JoB9aRxy9s20MhiibQuoG2wg3tRwnyas0WHFcKNHRe0n5ZX81&#10;Ctzbxj1np9Vn5nbH+4/JvvKP9qrUoN+tZiACdeE//NfeagXjC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wJ/xQAAANsAAAAPAAAAAAAAAAAAAAAAAJgCAABkcnMv&#10;ZG93bnJldi54bWxQSwUGAAAAAAQABAD1AAAAigM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c77c0e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502" o:spid="_x0000_s1050" style="position:absolute;left:7709;top:5494;width:422;height:404" coordorigin="7698,5433" coordsize="443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<v:shape id="Freeform 503" o:spid="_x0000_s1051" style="position:absolute;left:7717;top:5433;width:405;height:417;visibility:visible;mso-wrap-style:square;v-text-anchor:top" coordsize="14248,18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WccA&#10;AADbAAAADwAAAGRycy9kb3ducmV2LnhtbESPT2sCMRTE7wW/Q3iCt5pVQcpqFCtIa+mh/gO9PTev&#10;u4ublzWJ7rafvikUehxm5jfMdN6aStzJ+dKygkE/AUGcWV1yrmC/Wz0+gfABWWNlmRR8kYf5rPMw&#10;xVTbhjd034ZcRAj7FBUUIdSplD4ryKDv25o4ep/WGQxRulxqh02Em0oOk2QsDZYcFwqsaVlQdtne&#10;jILjy/Pp+t0srq55/ziP3g6H9TJfKdXrtosJiEBt+A//tV+1guEYfr/EH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lAVnHAAAA2wAAAA8AAAAAAAAAAAAAAAAAmAIAAGRy&#10;cy9kb3ducmV2LnhtbFBLBQYAAAAABAAEAPUAAACMAw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c77c0e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504" o:spid="_x0000_s1052" style="position:absolute;left:7822;top:5478;width:196;height:201;visibility:visible;mso-wrap-style:square;v-text-anchor:top" coordsize="6899,8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0ocQA&#10;AADbAAAADwAAAGRycy9kb3ducmV2LnhtbESP3WoCMRSE74W+QziF3mlWW1pZNyulUBRaFK2gl4fN&#10;2R+7OVmSqNu3NwXBy2FmvmGyeW9acSbnG8sKxqMEBHFhdcOVgt3P53AKwgdkja1lUvBHHub5wyDD&#10;VNsLb+i8DZWIEPYpKqhD6FIpfVGTQT+yHXH0SusMhihdJbXDS4SbVk6S5FUabDgu1NjRR03F7/Zk&#10;FBz3q8WXfh678qVsF1qu/feh80o9PfbvMxCB+nAP39pLrWDyBv9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0tKHEAAAA2wAAAA8AAAAAAAAAAAAAAAAAmAIAAGRycy9k&#10;b3ducmV2LnhtbFBLBQYAAAAABAAEAPUAAACJAw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c77c0e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505" o:spid="_x0000_s1053" style="position:absolute;left:7698;top:5716;width:222;height:142;visibility:visible;mso-wrap-style:square;v-text-anchor:top" coordsize="7800,6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/VL4A&#10;AADbAAAADwAAAGRycy9kb3ducmV2LnhtbERPTYvCMBC9C/6HMII3TVVcpBpLFRaEvbhVPA/N2Bab&#10;SUmybf33m8PCHh/v+5CNphU9Od9YVrBaJiCIS6sbrhTcb5+LHQgfkDW2lknBmzxkx+nkgKm2A39T&#10;X4RKxBD2KSqoQ+hSKX1Zk0G/tB1x5J7WGQwRukpqh0MMN61cJ8mHNNhwbKixo3NN5av4MQpy5PJs&#10;rttrq0+PXbcdXF9svpSaz8Z8DyLQGP7Ff+6LVrCOY+OX+APk8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Bf1S+AAAA2wAAAA8AAAAAAAAAAAAAAAAAmAIAAGRycy9kb3ducmV2&#10;LnhtbFBLBQYAAAAABAAEAPUAAACDAw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c77c0e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506" o:spid="_x0000_s1054" style="position:absolute;left:7920;top:5716;width:221;height:142;visibility:visible;mso-wrap-style:square;v-text-anchor:top" coordsize="7797,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3TMMA&#10;AADbAAAADwAAAGRycy9kb3ducmV2LnhtbESPQWvCQBSE7wX/w/IEb3WjB2mjq2hAEEuhjYLXR/aZ&#10;Dcm+jdnVxH/fLRR6HGbmG2a1GWwjHtT5yrGC2TQBQVw4XXGp4Hzav76B8AFZY+OYFDzJw2Y9ellh&#10;ql3P3/TIQykihH2KCkwIbSqlLwxZ9FPXEkfv6jqLIcqulLrDPsJtI+dJspAWK44LBlvKDBV1frcK&#10;bh/Py81tP/vsOMiasy9T52Gn1GQ8bJcgAg3hP/zXPmgF83f4/RJ/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r3TMMAAADbAAAADwAAAAAAAAAAAAAAAACYAgAAZHJzL2Rv&#10;d25yZXYueG1sUEsFBgAAAAAEAAQA9QAAAIgD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c77c0e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rPr>
                  <w:rFonts w:ascii="Lato" w:hAnsi="Lato"/>
                </w:rPr>
                <w:id w:val="1285937885"/>
                <w:placeholder>
                  <w:docPart w:val="EC6E320C919E4E758AC388F9982A3CE4"/>
                </w:placeholder>
                <w:showingPlcHdr/>
              </w:sdtPr>
              <w:sdtEndPr/>
              <w:sdtContent>
                <w:r w:rsidR="00F06F50" w:rsidRPr="00011601">
                  <w:rPr>
                    <w:rFonts w:ascii="Lato" w:hAnsi="Lato"/>
                  </w:rPr>
                  <w:t>Yumiko</w:t>
                </w:r>
              </w:sdtContent>
            </w:sdt>
          </w:p>
        </w:tc>
      </w:tr>
    </w:tbl>
    <w:p w14:paraId="2D2349DB" w14:textId="77777777" w:rsidR="004840FA" w:rsidRPr="00B47758" w:rsidRDefault="00011601" w:rsidP="00B47758">
      <w:pPr>
        <w:ind w:left="126" w:right="126"/>
        <w:rPr>
          <w:vanish/>
        </w:rPr>
      </w:pPr>
    </w:p>
    <w:sectPr w:rsidR="004840FA" w:rsidRPr="00B47758" w:rsidSect="00B47758">
      <w:type w:val="continuous"/>
      <w:pgSz w:w="12240" w:h="15840"/>
      <w:pgMar w:top="1080" w:right="720" w:bottom="0" w:left="72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896"/>
    <w:rsid w:val="00011601"/>
    <w:rsid w:val="003711A3"/>
    <w:rsid w:val="003860D3"/>
    <w:rsid w:val="003A63E7"/>
    <w:rsid w:val="003D2E17"/>
    <w:rsid w:val="005438CE"/>
    <w:rsid w:val="005A1E46"/>
    <w:rsid w:val="00665F85"/>
    <w:rsid w:val="006E4896"/>
    <w:rsid w:val="00765D68"/>
    <w:rsid w:val="00A045A7"/>
    <w:rsid w:val="00A4276C"/>
    <w:rsid w:val="00A51CE5"/>
    <w:rsid w:val="00B47758"/>
    <w:rsid w:val="00B700BB"/>
    <w:rsid w:val="00BA0035"/>
    <w:rsid w:val="00DA742B"/>
    <w:rsid w:val="00DC5ACC"/>
    <w:rsid w:val="00DF1936"/>
    <w:rsid w:val="00E95344"/>
    <w:rsid w:val="00F06F50"/>
    <w:rsid w:val="00FB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D3248"/>
  <w15:docId w15:val="{C2711819-651F-4A4B-AA9E-09B737F2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7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B477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758"/>
    <w:rPr>
      <w:rFonts w:ascii="Tahoma" w:hAnsi="Tahoma" w:cs="Tahoma"/>
      <w:sz w:val="16"/>
      <w:szCs w:val="16"/>
    </w:rPr>
  </w:style>
  <w:style w:type="paragraph" w:customStyle="1" w:styleId="Name">
    <w:name w:val="Name"/>
    <w:basedOn w:val="Normal"/>
    <w:qFormat/>
    <w:rsid w:val="00FB20C2"/>
    <w:pPr>
      <w:spacing w:before="1040" w:after="0" w:line="240" w:lineRule="auto"/>
      <w:jc w:val="center"/>
    </w:pPr>
    <w:rPr>
      <w:b/>
      <w:color w:val="000000" w:themeColor="text1"/>
      <w:sz w:val="40"/>
      <w:szCs w:val="36"/>
    </w:rPr>
  </w:style>
  <w:style w:type="table" w:styleId="TableGridLight">
    <w:name w:val="Grid Table Light"/>
    <w:basedOn w:val="TableNormal"/>
    <w:uiPriority w:val="40"/>
    <w:rsid w:val="00A51C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51C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51CE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51C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51CE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51CE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lexy\2020\place%20setting%20template\place%20setting%20template%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CBAC68A23624474A5B312FD26601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531BD-4364-4AE8-A9DE-91601038E763}"/>
      </w:docPartPr>
      <w:docPartBody>
        <w:p w:rsidR="00615C43" w:rsidRDefault="0047016A">
          <w:pPr>
            <w:pStyle w:val="2CBAC68A23624474A5B312FD26601CC3"/>
          </w:pPr>
          <w:r w:rsidRPr="00F06F50">
            <w:t>William</w:t>
          </w:r>
        </w:p>
      </w:docPartBody>
    </w:docPart>
    <w:docPart>
      <w:docPartPr>
        <w:name w:val="CD4613695E0F46CAAFD3D2B61634A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8B681-FFA5-4F68-B76B-D5845784640B}"/>
      </w:docPartPr>
      <w:docPartBody>
        <w:p w:rsidR="00615C43" w:rsidRDefault="0047016A">
          <w:pPr>
            <w:pStyle w:val="CD4613695E0F46CAAFD3D2B61634A9AB"/>
          </w:pPr>
          <w:r w:rsidRPr="00F06F50">
            <w:t>Marilyn</w:t>
          </w:r>
        </w:p>
      </w:docPartBody>
    </w:docPart>
    <w:docPart>
      <w:docPartPr>
        <w:name w:val="F2132356A94E4921A7F2D9354EA24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0A4E8-4353-48BB-8AB8-51BF72685817}"/>
      </w:docPartPr>
      <w:docPartBody>
        <w:p w:rsidR="00615C43" w:rsidRDefault="0047016A">
          <w:pPr>
            <w:pStyle w:val="F2132356A94E4921A7F2D9354EA246C8"/>
          </w:pPr>
          <w:r>
            <w:t>Hiroki</w:t>
          </w:r>
        </w:p>
      </w:docPartBody>
    </w:docPart>
    <w:docPart>
      <w:docPartPr>
        <w:name w:val="595F6EFBEC9D4F1D8FBB633821A77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41E17-635F-488D-AA81-BB5A871E57F5}"/>
      </w:docPartPr>
      <w:docPartBody>
        <w:p w:rsidR="00615C43" w:rsidRDefault="0047016A">
          <w:pPr>
            <w:pStyle w:val="595F6EFBEC9D4F1D8FBB633821A7779A"/>
          </w:pPr>
          <w:r>
            <w:t>Stephan</w:t>
          </w:r>
        </w:p>
      </w:docPartBody>
    </w:docPart>
    <w:docPart>
      <w:docPartPr>
        <w:name w:val="B7A0650F044146C698C7F0E18E1D8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4DE46-5749-496F-880E-72282F43A4D7}"/>
      </w:docPartPr>
      <w:docPartBody>
        <w:p w:rsidR="00615C43" w:rsidRDefault="0047016A">
          <w:pPr>
            <w:pStyle w:val="B7A0650F044146C698C7F0E18E1D8F5F"/>
          </w:pPr>
          <w:r w:rsidRPr="00F06F50">
            <w:t>Cheri</w:t>
          </w:r>
        </w:p>
      </w:docPartBody>
    </w:docPart>
    <w:docPart>
      <w:docPartPr>
        <w:name w:val="09AF675316A64E30A709A17D790BB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84CDE-E205-48A3-BD62-5E7AC3F6DE19}"/>
      </w:docPartPr>
      <w:docPartBody>
        <w:p w:rsidR="00615C43" w:rsidRDefault="0047016A">
          <w:pPr>
            <w:pStyle w:val="09AF675316A64E30A709A17D790BB534"/>
          </w:pPr>
          <w:r>
            <w:t>Lorianne</w:t>
          </w:r>
        </w:p>
      </w:docPartBody>
    </w:docPart>
    <w:docPart>
      <w:docPartPr>
        <w:name w:val="025A37402F5A4C8F8C50A815A70F3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51F80-31E8-4FFA-9CBA-7CAE30644832}"/>
      </w:docPartPr>
      <w:docPartBody>
        <w:p w:rsidR="00615C43" w:rsidRDefault="0047016A">
          <w:pPr>
            <w:pStyle w:val="025A37402F5A4C8F8C50A815A70F370E"/>
          </w:pPr>
          <w:r>
            <w:t>Giovanni</w:t>
          </w:r>
        </w:p>
      </w:docPartBody>
    </w:docPart>
    <w:docPart>
      <w:docPartPr>
        <w:name w:val="EC6E320C919E4E758AC388F9982A3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866FF-F47A-4595-ABD3-36B192B51C69}"/>
      </w:docPartPr>
      <w:docPartBody>
        <w:p w:rsidR="00615C43" w:rsidRDefault="0047016A">
          <w:pPr>
            <w:pStyle w:val="EC6E320C919E4E758AC388F9982A3CE4"/>
          </w:pPr>
          <w:r>
            <w:t>Yumiko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16A"/>
    <w:rsid w:val="0047016A"/>
    <w:rsid w:val="00615C43"/>
    <w:rsid w:val="00EE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BAC68A23624474A5B312FD26601CC3">
    <w:name w:val="2CBAC68A23624474A5B312FD26601CC3"/>
  </w:style>
  <w:style w:type="paragraph" w:customStyle="1" w:styleId="CD4613695E0F46CAAFD3D2B61634A9AB">
    <w:name w:val="CD4613695E0F46CAAFD3D2B61634A9AB"/>
  </w:style>
  <w:style w:type="paragraph" w:customStyle="1" w:styleId="F2132356A94E4921A7F2D9354EA246C8">
    <w:name w:val="F2132356A94E4921A7F2D9354EA246C8"/>
  </w:style>
  <w:style w:type="paragraph" w:customStyle="1" w:styleId="595F6EFBEC9D4F1D8FBB633821A7779A">
    <w:name w:val="595F6EFBEC9D4F1D8FBB633821A7779A"/>
  </w:style>
  <w:style w:type="paragraph" w:customStyle="1" w:styleId="B7A0650F044146C698C7F0E18E1D8F5F">
    <w:name w:val="B7A0650F044146C698C7F0E18E1D8F5F"/>
  </w:style>
  <w:style w:type="paragraph" w:customStyle="1" w:styleId="09AF675316A64E30A709A17D790BB534">
    <w:name w:val="09AF675316A64E30A709A17D790BB534"/>
  </w:style>
  <w:style w:type="paragraph" w:customStyle="1" w:styleId="025A37402F5A4C8F8C50A815A70F370E">
    <w:name w:val="025A37402F5A4C8F8C50A815A70F370E"/>
  </w:style>
  <w:style w:type="paragraph" w:customStyle="1" w:styleId="EC6E320C919E4E758AC388F9982A3CE4">
    <w:name w:val="EC6E320C919E4E758AC388F9982A3C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2009-05-30T20:32:01+00:00</AssetStart>
    <PublishStatusLookup xmlns="4873beb7-5857-4685-be1f-d57550cc96cc">
      <Value>262854</Value>
      <Value>1283010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Place cards (Heart Scroll design)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TP010367774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84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>Webdunia</UANotes>
    <PrimaryImageGen xmlns="4873beb7-5857-4685-be1f-d57550cc96cc">true</PrimaryImageGen>
    <TPFriendlyName xmlns="4873beb7-5857-4685-be1f-d57550cc96cc">Place cards (Heart Scroll design)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143617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9542A536-787E-4A65-9FB1-A9D442B83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043E32-D1FF-415D-87D0-21251005E5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598E93-5D05-4EE1-A40F-95A79E84B0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F34A4D-A54C-4298-ADF0-EE2FC0B72EE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place setting template 19</Template>
  <TotalTime>4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samreen</cp:lastModifiedBy>
  <cp:revision>5</cp:revision>
  <dcterms:created xsi:type="dcterms:W3CDTF">2020-02-25T17:46:00Z</dcterms:created>
  <dcterms:modified xsi:type="dcterms:W3CDTF">2021-11-16T18:47:00Z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95;#zwd120;#448;#zwd140;#79;#tpl120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